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3E1B" w14:textId="77777777" w:rsidR="00CF76B5" w:rsidRPr="005036CD" w:rsidRDefault="004F45B0" w:rsidP="00CF76B5">
      <w:pPr>
        <w:spacing w:before="960"/>
        <w:jc w:val="center"/>
        <w:rPr>
          <w:rFonts w:cs="Arial"/>
          <w:sz w:val="40"/>
          <w:szCs w:val="40"/>
          <w:lang w:val="en-US"/>
        </w:rPr>
      </w:pPr>
      <w:r w:rsidRPr="005036CD">
        <w:rPr>
          <w:rFonts w:cs="Arial"/>
          <w:noProof/>
          <w:sz w:val="40"/>
          <w:szCs w:val="40"/>
          <w:lang w:val="fr-FR" w:eastAsia="fr-FR"/>
        </w:rPr>
        <w:drawing>
          <wp:inline distT="0" distB="0" distL="0" distR="0" wp14:anchorId="57444598" wp14:editId="712EAA30">
            <wp:extent cx="1208314" cy="1496963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ADOlogo_3x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36" cy="14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6E33" w14:textId="77777777" w:rsidR="00CF76B5" w:rsidRPr="005036CD" w:rsidRDefault="00CF76B5" w:rsidP="00CF76B5">
      <w:pPr>
        <w:ind w:right="-84"/>
        <w:rPr>
          <w:rFonts w:cs="Arial"/>
          <w:sz w:val="40"/>
          <w:szCs w:val="40"/>
          <w:lang w:val="en-US"/>
        </w:rPr>
      </w:pPr>
    </w:p>
    <w:p w14:paraId="526C4C94" w14:textId="77777777" w:rsidR="009D135A" w:rsidRPr="005036CD" w:rsidRDefault="004F45B0" w:rsidP="004F45B0">
      <w:pPr>
        <w:ind w:right="57"/>
        <w:jc w:val="center"/>
        <w:rPr>
          <w:rFonts w:cs="Arial"/>
          <w:sz w:val="48"/>
          <w:szCs w:val="48"/>
          <w:lang w:val="en-US"/>
        </w:rPr>
      </w:pPr>
      <w:r w:rsidRPr="005036CD">
        <w:rPr>
          <w:rFonts w:cs="Arial"/>
          <w:sz w:val="48"/>
          <w:szCs w:val="48"/>
          <w:lang w:val="en-US"/>
        </w:rPr>
        <w:t>E</w:t>
      </w:r>
      <w:r w:rsidR="00CF76B5" w:rsidRPr="005036CD">
        <w:rPr>
          <w:rFonts w:cs="Arial"/>
          <w:sz w:val="48"/>
          <w:szCs w:val="48"/>
          <w:lang w:val="en-US"/>
        </w:rPr>
        <w:t>LT</w:t>
      </w:r>
      <w:r w:rsidRPr="005036CD">
        <w:rPr>
          <w:rFonts w:cs="Arial"/>
          <w:sz w:val="48"/>
          <w:szCs w:val="48"/>
          <w:lang w:val="en-US"/>
        </w:rPr>
        <w:t xml:space="preserve"> - MICADO</w:t>
      </w:r>
    </w:p>
    <w:p w14:paraId="1FC2B07F" w14:textId="77777777" w:rsidR="009D135A" w:rsidRPr="005036CD" w:rsidRDefault="009D135A" w:rsidP="009D135A">
      <w:pPr>
        <w:ind w:right="57"/>
        <w:jc w:val="center"/>
        <w:rPr>
          <w:rFonts w:cs="Arial"/>
          <w:sz w:val="32"/>
          <w:szCs w:val="32"/>
          <w:lang w:val="en-US"/>
        </w:rPr>
      </w:pPr>
    </w:p>
    <w:p w14:paraId="0AF9ACBD" w14:textId="47A398CB" w:rsidR="009D135A" w:rsidRPr="005036CD" w:rsidRDefault="00B1276B" w:rsidP="009D135A">
      <w:pPr>
        <w:ind w:right="57"/>
        <w:jc w:val="center"/>
        <w:rPr>
          <w:rFonts w:cs="Arial"/>
          <w:sz w:val="32"/>
          <w:szCs w:val="32"/>
          <w:lang w:val="en-US"/>
        </w:rPr>
      </w:pPr>
      <w:r w:rsidRPr="005036CD">
        <w:rPr>
          <w:rFonts w:cs="Arial"/>
          <w:sz w:val="32"/>
          <w:szCs w:val="32"/>
          <w:lang w:val="en-US"/>
        </w:rPr>
        <w:t xml:space="preserve">Phase </w:t>
      </w:r>
      <w:r w:rsidR="003A15C4">
        <w:rPr>
          <w:rFonts w:cs="Arial"/>
          <w:sz w:val="32"/>
          <w:szCs w:val="32"/>
          <w:lang w:val="en-US"/>
        </w:rPr>
        <w:t>C</w:t>
      </w:r>
    </w:p>
    <w:p w14:paraId="276495C5" w14:textId="77777777" w:rsidR="009D135A" w:rsidRPr="005036CD" w:rsidRDefault="009D135A" w:rsidP="009D135A">
      <w:pPr>
        <w:ind w:right="57"/>
        <w:jc w:val="center"/>
        <w:rPr>
          <w:rFonts w:cs="Arial"/>
          <w:sz w:val="32"/>
          <w:szCs w:val="32"/>
          <w:lang w:val="en-US"/>
        </w:rPr>
      </w:pPr>
    </w:p>
    <w:p w14:paraId="58D26881" w14:textId="4337B22E" w:rsidR="009D135A" w:rsidRPr="005036CD" w:rsidRDefault="00785210" w:rsidP="00502362">
      <w:pPr>
        <w:ind w:left="1985" w:right="2381"/>
        <w:jc w:val="center"/>
        <w:rPr>
          <w:rFonts w:cs="Arial"/>
          <w:b/>
          <w:sz w:val="36"/>
          <w:szCs w:val="36"/>
          <w:lang w:val="en-US"/>
        </w:rPr>
      </w:pPr>
      <w:r w:rsidRPr="005036CD">
        <w:rPr>
          <w:rFonts w:cs="Arial"/>
          <w:b/>
          <w:sz w:val="36"/>
          <w:szCs w:val="36"/>
          <w:lang w:val="en-US"/>
        </w:rPr>
        <w:fldChar w:fldCharType="begin"/>
      </w:r>
      <w:r w:rsidRPr="005036CD">
        <w:rPr>
          <w:rFonts w:cs="Arial"/>
          <w:b/>
          <w:sz w:val="36"/>
          <w:szCs w:val="36"/>
          <w:lang w:val="en-US"/>
        </w:rPr>
        <w:instrText xml:space="preserve"> TITLE  \* MERGEFORMAT </w:instrText>
      </w:r>
      <w:r w:rsidRPr="005036CD">
        <w:rPr>
          <w:rFonts w:cs="Arial"/>
          <w:b/>
          <w:sz w:val="36"/>
          <w:szCs w:val="36"/>
          <w:lang w:val="en-US"/>
        </w:rPr>
        <w:fldChar w:fldCharType="separate"/>
      </w:r>
      <w:r w:rsidR="00043CC0">
        <w:rPr>
          <w:rFonts w:cs="Arial"/>
          <w:b/>
          <w:sz w:val="36"/>
          <w:szCs w:val="36"/>
          <w:lang w:val="en-US"/>
        </w:rPr>
        <w:t>Cables characteristics from ICS06 feedthrough to SCAO WAX and WOK panel</w:t>
      </w:r>
      <w:r w:rsidRPr="005036CD">
        <w:rPr>
          <w:rFonts w:cs="Arial"/>
          <w:b/>
          <w:sz w:val="36"/>
          <w:szCs w:val="36"/>
          <w:lang w:val="en-US"/>
        </w:rPr>
        <w:fldChar w:fldCharType="end"/>
      </w:r>
    </w:p>
    <w:p w14:paraId="1AFFF0B6" w14:textId="77777777" w:rsidR="00E14C56" w:rsidRPr="005036CD" w:rsidRDefault="00E14C56" w:rsidP="00E14C56">
      <w:pPr>
        <w:ind w:right="2381"/>
        <w:rPr>
          <w:rFonts w:cs="Arial"/>
          <w:sz w:val="36"/>
          <w:szCs w:val="36"/>
          <w:lang w:val="en-US"/>
        </w:rPr>
      </w:pPr>
    </w:p>
    <w:p w14:paraId="67C23368" w14:textId="12871C52" w:rsidR="009D135A" w:rsidRPr="005036CD" w:rsidRDefault="009D135A" w:rsidP="009D135A">
      <w:pPr>
        <w:ind w:left="2381" w:right="2381"/>
        <w:jc w:val="center"/>
        <w:rPr>
          <w:rFonts w:cs="Arial"/>
          <w:lang w:val="en-US"/>
        </w:rPr>
      </w:pPr>
      <w:r w:rsidRPr="005036CD">
        <w:rPr>
          <w:rFonts w:cs="Arial"/>
          <w:lang w:val="en-US"/>
        </w:rPr>
        <w:t xml:space="preserve">Doc. No.: </w:t>
      </w:r>
      <w:r w:rsidRPr="005036CD">
        <w:rPr>
          <w:rFonts w:cs="Arial"/>
          <w:lang w:val="en-US"/>
        </w:rPr>
        <w:fldChar w:fldCharType="begin"/>
      </w:r>
      <w:r w:rsidRPr="005036CD">
        <w:rPr>
          <w:rFonts w:cs="Arial"/>
          <w:lang w:val="en-US"/>
        </w:rPr>
        <w:instrText xml:space="preserve"> DOCPROPERTY  "Document Number"  \* MERGEFORMAT </w:instrText>
      </w:r>
      <w:r w:rsidRPr="005036CD">
        <w:rPr>
          <w:rFonts w:cs="Arial"/>
          <w:lang w:val="en-US"/>
        </w:rPr>
        <w:fldChar w:fldCharType="separate"/>
      </w:r>
      <w:r w:rsidR="00043CC0">
        <w:rPr>
          <w:rFonts w:cs="Arial"/>
          <w:lang w:val="en-US"/>
        </w:rPr>
        <w:t>ELT-TNO-MCD-56304-0140</w:t>
      </w:r>
      <w:r w:rsidRPr="005036CD">
        <w:rPr>
          <w:rFonts w:cs="Arial"/>
          <w:lang w:val="en-US"/>
        </w:rPr>
        <w:fldChar w:fldCharType="end"/>
      </w:r>
    </w:p>
    <w:p w14:paraId="203B0CF3" w14:textId="77777777" w:rsidR="009D135A" w:rsidRPr="005036CD" w:rsidRDefault="009D135A" w:rsidP="009D135A">
      <w:pPr>
        <w:ind w:left="2381" w:right="2381"/>
        <w:jc w:val="center"/>
        <w:rPr>
          <w:rFonts w:cs="Arial"/>
          <w:lang w:val="en-US"/>
        </w:rPr>
      </w:pPr>
    </w:p>
    <w:p w14:paraId="146C9CE6" w14:textId="5973FC1F" w:rsidR="009D135A" w:rsidRPr="005036CD" w:rsidRDefault="009D135A" w:rsidP="009D135A">
      <w:pPr>
        <w:ind w:left="2381" w:right="2381"/>
        <w:jc w:val="center"/>
        <w:rPr>
          <w:rFonts w:cs="Arial"/>
          <w:lang w:val="en-US"/>
        </w:rPr>
      </w:pPr>
      <w:r w:rsidRPr="005036CD">
        <w:rPr>
          <w:rFonts w:cs="Arial"/>
          <w:lang w:val="en-US"/>
        </w:rPr>
        <w:t xml:space="preserve">Issue: </w:t>
      </w:r>
      <w:r w:rsidRPr="005036CD">
        <w:rPr>
          <w:rFonts w:cs="Arial"/>
          <w:lang w:val="en-US"/>
        </w:rPr>
        <w:fldChar w:fldCharType="begin"/>
      </w:r>
      <w:r w:rsidRPr="005036CD">
        <w:rPr>
          <w:rFonts w:cs="Arial"/>
          <w:lang w:val="en-US"/>
        </w:rPr>
        <w:instrText xml:space="preserve"> DOCPROPERTY  Issue  \* MERGEFORMAT </w:instrText>
      </w:r>
      <w:r w:rsidRPr="005036CD">
        <w:rPr>
          <w:rFonts w:cs="Arial"/>
          <w:lang w:val="en-US"/>
        </w:rPr>
        <w:fldChar w:fldCharType="separate"/>
      </w:r>
      <w:r w:rsidR="00043CC0">
        <w:rPr>
          <w:rFonts w:cs="Arial"/>
          <w:lang w:val="en-US"/>
        </w:rPr>
        <w:t>1.0</w:t>
      </w:r>
      <w:r w:rsidRPr="005036CD">
        <w:rPr>
          <w:rFonts w:cs="Arial"/>
          <w:lang w:val="en-US"/>
        </w:rPr>
        <w:fldChar w:fldCharType="end"/>
      </w:r>
    </w:p>
    <w:p w14:paraId="25CBD622" w14:textId="77777777" w:rsidR="009D135A" w:rsidRPr="005036CD" w:rsidRDefault="009D135A" w:rsidP="009D135A">
      <w:pPr>
        <w:ind w:left="2381" w:right="2381"/>
        <w:jc w:val="center"/>
        <w:rPr>
          <w:rFonts w:cs="Arial"/>
          <w:lang w:val="en-US"/>
        </w:rPr>
      </w:pPr>
    </w:p>
    <w:p w14:paraId="17E2A122" w14:textId="6E146B91" w:rsidR="009D135A" w:rsidRPr="005036CD" w:rsidRDefault="009D135A" w:rsidP="004F45B0">
      <w:pPr>
        <w:ind w:left="2381" w:right="2381"/>
        <w:jc w:val="center"/>
        <w:rPr>
          <w:rFonts w:cs="Arial"/>
          <w:lang w:val="en-US"/>
        </w:rPr>
      </w:pPr>
      <w:r w:rsidRPr="005036CD">
        <w:rPr>
          <w:rFonts w:cs="Arial"/>
          <w:lang w:val="en-US"/>
        </w:rPr>
        <w:t xml:space="preserve">Date: </w:t>
      </w:r>
      <w:r w:rsidRPr="005036CD">
        <w:rPr>
          <w:rFonts w:cs="Arial"/>
          <w:lang w:val="en-US"/>
        </w:rPr>
        <w:fldChar w:fldCharType="begin"/>
      </w:r>
      <w:r w:rsidRPr="005036CD">
        <w:rPr>
          <w:rFonts w:cs="Arial"/>
          <w:lang w:val="en-US"/>
        </w:rPr>
        <w:instrText xml:space="preserve"> DOCPROPERTY  "Issue Date"  \* MERGEFORMAT </w:instrText>
      </w:r>
      <w:r w:rsidRPr="005036CD">
        <w:rPr>
          <w:rFonts w:cs="Arial"/>
          <w:lang w:val="en-US"/>
        </w:rPr>
        <w:fldChar w:fldCharType="separate"/>
      </w:r>
      <w:r w:rsidR="00043CC0">
        <w:rPr>
          <w:rFonts w:cs="Arial"/>
          <w:lang w:val="en-US"/>
        </w:rPr>
        <w:t>23.12.2023</w:t>
      </w:r>
      <w:r w:rsidRPr="005036CD">
        <w:rPr>
          <w:rFonts w:cs="Arial"/>
          <w:lang w:val="en-US"/>
        </w:rPr>
        <w:fldChar w:fldCharType="end"/>
      </w:r>
    </w:p>
    <w:p w14:paraId="6C4C5377" w14:textId="77777777" w:rsidR="009D135A" w:rsidRPr="005036CD" w:rsidRDefault="009D135A" w:rsidP="009D135A">
      <w:pPr>
        <w:jc w:val="center"/>
        <w:rPr>
          <w:rFonts w:cs="Arial"/>
          <w:lang w:val="en-US"/>
        </w:rPr>
      </w:pPr>
    </w:p>
    <w:p w14:paraId="472AEC53" w14:textId="77777777" w:rsidR="009D135A" w:rsidRPr="005036CD" w:rsidRDefault="009D135A" w:rsidP="002664E4">
      <w:pPr>
        <w:rPr>
          <w:rFonts w:cs="Arial"/>
          <w:lang w:val="en-US"/>
        </w:rPr>
      </w:pPr>
    </w:p>
    <w:p w14:paraId="208A327B" w14:textId="7266D5F7" w:rsidR="00BF5D17" w:rsidRPr="005036CD" w:rsidRDefault="00BF5D17" w:rsidP="00BF5D17">
      <w:pPr>
        <w:tabs>
          <w:tab w:val="left" w:pos="2835"/>
          <w:tab w:val="left" w:pos="4395"/>
          <w:tab w:val="left" w:pos="6946"/>
        </w:tabs>
        <w:ind w:left="1021" w:right="1134"/>
        <w:rPr>
          <w:rFonts w:cs="Arial"/>
          <w:lang w:val="en-US"/>
        </w:rPr>
      </w:pPr>
      <w:r w:rsidRPr="005036CD">
        <w:rPr>
          <w:rFonts w:cs="Arial"/>
          <w:lang w:val="en-US"/>
        </w:rPr>
        <w:t>Author(s):</w:t>
      </w:r>
      <w:r w:rsidRPr="005036CD">
        <w:rPr>
          <w:rFonts w:cs="Arial"/>
          <w:lang w:val="en-US"/>
        </w:rPr>
        <w:tab/>
      </w:r>
      <w:r>
        <w:rPr>
          <w:rFonts w:cs="Arial"/>
          <w:lang w:val="en-US"/>
        </w:rPr>
        <w:t xml:space="preserve">N. </w:t>
      </w:r>
      <w:proofErr w:type="spellStart"/>
      <w:r>
        <w:rPr>
          <w:rFonts w:cs="Arial"/>
          <w:lang w:val="en-US"/>
        </w:rPr>
        <w:t>Gautherot</w:t>
      </w:r>
      <w:proofErr w:type="spellEnd"/>
      <w:r w:rsidRPr="005036CD">
        <w:rPr>
          <w:rFonts w:cs="Arial"/>
          <w:lang w:val="en-US"/>
        </w:rPr>
        <w:t>………</w:t>
      </w:r>
      <w:r w:rsidRPr="005036CD">
        <w:rPr>
          <w:rFonts w:cs="Arial"/>
          <w:lang w:val="en-US"/>
        </w:rPr>
        <w:fldChar w:fldCharType="begin"/>
      </w:r>
      <w:r w:rsidRPr="005036CD">
        <w:rPr>
          <w:rFonts w:cs="Arial"/>
          <w:lang w:val="en-US"/>
        </w:rPr>
        <w:instrText xml:space="preserve"> DOCPROPERTY  "Issue Date"  \* MERGEFORMAT </w:instrText>
      </w:r>
      <w:r w:rsidRPr="005036CD">
        <w:rPr>
          <w:rFonts w:cs="Arial"/>
          <w:lang w:val="en-US"/>
        </w:rPr>
        <w:fldChar w:fldCharType="separate"/>
      </w:r>
      <w:r w:rsidR="00043CC0">
        <w:rPr>
          <w:rFonts w:cs="Arial"/>
          <w:lang w:val="en-US"/>
        </w:rPr>
        <w:t>23.12.2023</w:t>
      </w:r>
      <w:r w:rsidRPr="005036CD">
        <w:rPr>
          <w:rFonts w:cs="Arial"/>
          <w:lang w:val="en-US"/>
        </w:rPr>
        <w:fldChar w:fldCharType="end"/>
      </w:r>
      <w:r w:rsidRPr="005036CD">
        <w:rPr>
          <w:rFonts w:cs="Arial"/>
          <w:lang w:val="en-US"/>
        </w:rPr>
        <w:t>…………………..</w:t>
      </w:r>
    </w:p>
    <w:p w14:paraId="70BF5227" w14:textId="77777777" w:rsidR="00BF5D17" w:rsidRPr="005036CD" w:rsidRDefault="00BF5D17" w:rsidP="00BF5D17">
      <w:pPr>
        <w:tabs>
          <w:tab w:val="left" w:pos="2835"/>
          <w:tab w:val="left" w:pos="4962"/>
          <w:tab w:val="left" w:pos="6946"/>
          <w:tab w:val="left" w:pos="7372"/>
        </w:tabs>
        <w:ind w:left="1021" w:right="1134"/>
        <w:rPr>
          <w:rFonts w:cs="Arial"/>
          <w:sz w:val="14"/>
          <w:szCs w:val="14"/>
          <w:lang w:val="en-US"/>
        </w:rPr>
      </w:pPr>
      <w:r w:rsidRPr="005036CD">
        <w:rPr>
          <w:rFonts w:cs="Arial"/>
          <w:sz w:val="14"/>
          <w:szCs w:val="14"/>
          <w:lang w:val="en-US"/>
        </w:rPr>
        <w:tab/>
        <w:t>Name</w:t>
      </w:r>
      <w:r w:rsidRPr="005036CD">
        <w:rPr>
          <w:rFonts w:cs="Arial"/>
          <w:sz w:val="14"/>
          <w:szCs w:val="14"/>
          <w:lang w:val="en-US"/>
        </w:rPr>
        <w:tab/>
        <w:t>Date</w:t>
      </w:r>
      <w:r w:rsidRPr="005036CD">
        <w:rPr>
          <w:rFonts w:cs="Arial"/>
          <w:sz w:val="14"/>
          <w:szCs w:val="14"/>
          <w:lang w:val="en-US"/>
        </w:rPr>
        <w:tab/>
        <w:t>Signature</w:t>
      </w:r>
    </w:p>
    <w:p w14:paraId="76BF8838" w14:textId="109E243A" w:rsidR="00BF5D17" w:rsidRPr="005036CD" w:rsidRDefault="00BF5D17" w:rsidP="00BF5D17">
      <w:pPr>
        <w:tabs>
          <w:tab w:val="left" w:pos="2835"/>
          <w:tab w:val="left" w:pos="4395"/>
          <w:tab w:val="left" w:pos="6946"/>
        </w:tabs>
        <w:ind w:left="1021" w:right="1134"/>
        <w:rPr>
          <w:rFonts w:cs="Arial"/>
          <w:lang w:val="en-US"/>
        </w:rPr>
      </w:pPr>
      <w:r w:rsidRPr="005036CD">
        <w:rPr>
          <w:rFonts w:cs="Arial"/>
          <w:lang w:val="en-US"/>
        </w:rPr>
        <w:tab/>
      </w:r>
      <w:r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>Meyer</w:t>
      </w:r>
      <w:r w:rsidR="00DC4D1C">
        <w:rPr>
          <w:rFonts w:cs="Arial"/>
          <w:lang w:val="en-US"/>
        </w:rPr>
        <w:t xml:space="preserve">.     </w:t>
      </w:r>
      <w:r w:rsidRPr="005036CD">
        <w:rPr>
          <w:rFonts w:cs="Arial"/>
          <w:lang w:val="en-US"/>
        </w:rPr>
        <w:t>………</w:t>
      </w:r>
      <w:r w:rsidRPr="005036CD">
        <w:rPr>
          <w:rFonts w:cs="Arial"/>
          <w:lang w:val="en-US"/>
        </w:rPr>
        <w:fldChar w:fldCharType="begin"/>
      </w:r>
      <w:r w:rsidRPr="005036CD">
        <w:rPr>
          <w:rFonts w:cs="Arial"/>
          <w:lang w:val="en-US"/>
        </w:rPr>
        <w:instrText xml:space="preserve"> DOCPROPERTY  "Issue Date"  \* MERGEFORMAT </w:instrText>
      </w:r>
      <w:r w:rsidRPr="005036CD">
        <w:rPr>
          <w:rFonts w:cs="Arial"/>
          <w:lang w:val="en-US"/>
        </w:rPr>
        <w:fldChar w:fldCharType="separate"/>
      </w:r>
      <w:r w:rsidR="00043CC0">
        <w:rPr>
          <w:rFonts w:cs="Arial"/>
          <w:lang w:val="en-US"/>
        </w:rPr>
        <w:t>23.12.2023</w:t>
      </w:r>
      <w:r w:rsidRPr="005036CD">
        <w:rPr>
          <w:rFonts w:cs="Arial"/>
          <w:lang w:val="en-US"/>
        </w:rPr>
        <w:fldChar w:fldCharType="end"/>
      </w:r>
      <w:r w:rsidRPr="005036CD">
        <w:rPr>
          <w:rFonts w:cs="Arial"/>
          <w:lang w:val="en-US"/>
        </w:rPr>
        <w:t>…………………..</w:t>
      </w:r>
    </w:p>
    <w:p w14:paraId="2CD9B578" w14:textId="77777777" w:rsidR="00BF5D17" w:rsidRPr="005036CD" w:rsidRDefault="00BF5D17" w:rsidP="00BF5D17">
      <w:pPr>
        <w:tabs>
          <w:tab w:val="left" w:pos="2835"/>
          <w:tab w:val="left" w:pos="4962"/>
          <w:tab w:val="left" w:pos="6946"/>
          <w:tab w:val="left" w:pos="7372"/>
        </w:tabs>
        <w:ind w:left="1021" w:right="1134"/>
        <w:rPr>
          <w:rFonts w:cs="Arial"/>
          <w:sz w:val="14"/>
          <w:szCs w:val="14"/>
          <w:lang w:val="en-US"/>
        </w:rPr>
      </w:pPr>
      <w:r w:rsidRPr="005036CD">
        <w:rPr>
          <w:rFonts w:cs="Arial"/>
          <w:sz w:val="14"/>
          <w:szCs w:val="14"/>
          <w:lang w:val="en-US"/>
        </w:rPr>
        <w:tab/>
        <w:t>Name</w:t>
      </w:r>
      <w:r w:rsidRPr="005036CD">
        <w:rPr>
          <w:rFonts w:cs="Arial"/>
          <w:sz w:val="14"/>
          <w:szCs w:val="14"/>
          <w:lang w:val="en-US"/>
        </w:rPr>
        <w:tab/>
        <w:t>Date</w:t>
      </w:r>
      <w:r w:rsidRPr="005036CD">
        <w:rPr>
          <w:rFonts w:cs="Arial"/>
          <w:sz w:val="14"/>
          <w:szCs w:val="14"/>
          <w:lang w:val="en-US"/>
        </w:rPr>
        <w:tab/>
        <w:t>Signature</w:t>
      </w:r>
    </w:p>
    <w:p w14:paraId="475D7DE1" w14:textId="77777777" w:rsidR="009D135A" w:rsidRPr="005036CD" w:rsidRDefault="009D135A" w:rsidP="009D135A">
      <w:pPr>
        <w:tabs>
          <w:tab w:val="left" w:pos="2835"/>
          <w:tab w:val="left" w:pos="4395"/>
          <w:tab w:val="left" w:pos="6946"/>
        </w:tabs>
        <w:ind w:left="1021" w:right="1134"/>
        <w:rPr>
          <w:rFonts w:cs="Arial"/>
          <w:lang w:val="en-US"/>
        </w:rPr>
      </w:pPr>
    </w:p>
    <w:p w14:paraId="68B2E90B" w14:textId="4B20BAA1" w:rsidR="009D135A" w:rsidRPr="005036CD" w:rsidRDefault="002664E4" w:rsidP="009D135A">
      <w:pPr>
        <w:tabs>
          <w:tab w:val="left" w:pos="2835"/>
          <w:tab w:val="left" w:pos="4395"/>
          <w:tab w:val="left" w:pos="6946"/>
        </w:tabs>
        <w:ind w:left="1021" w:right="1134"/>
        <w:rPr>
          <w:rFonts w:cs="Arial"/>
          <w:lang w:val="en-US"/>
        </w:rPr>
      </w:pPr>
      <w:r w:rsidRPr="005036CD">
        <w:rPr>
          <w:rFonts w:cs="Arial"/>
          <w:lang w:val="en-US"/>
        </w:rPr>
        <w:t>WP</w:t>
      </w:r>
      <w:r w:rsidR="00D81D48" w:rsidRPr="005036CD">
        <w:rPr>
          <w:rFonts w:cs="Arial"/>
          <w:lang w:val="en-US"/>
        </w:rPr>
        <w:t xml:space="preserve"> Manager:</w:t>
      </w:r>
      <w:r w:rsidR="00D81D48" w:rsidRPr="005036CD">
        <w:rPr>
          <w:rFonts w:cs="Arial"/>
          <w:lang w:val="en-US"/>
        </w:rPr>
        <w:tab/>
      </w:r>
      <w:r w:rsidR="00CE2D69">
        <w:rPr>
          <w:rFonts w:cs="Arial"/>
          <w:lang w:val="en-US"/>
        </w:rPr>
        <w:t>Y.</w:t>
      </w:r>
      <w:r w:rsidR="00D81D48" w:rsidRPr="005036CD">
        <w:rPr>
          <w:rFonts w:cs="Arial"/>
          <w:lang w:val="en-US"/>
        </w:rPr>
        <w:t xml:space="preserve"> </w:t>
      </w:r>
      <w:r w:rsidR="00CE2D69">
        <w:rPr>
          <w:rFonts w:cs="Arial"/>
          <w:lang w:val="en-US"/>
        </w:rPr>
        <w:t>Clénet</w:t>
      </w:r>
      <w:r w:rsidR="00D81D48" w:rsidRPr="005036CD">
        <w:rPr>
          <w:rFonts w:cs="Arial"/>
          <w:lang w:val="en-US"/>
        </w:rPr>
        <w:tab/>
      </w:r>
      <w:r w:rsidR="009D135A" w:rsidRPr="005036CD">
        <w:rPr>
          <w:rFonts w:cs="Arial"/>
          <w:lang w:val="en-US"/>
        </w:rPr>
        <w:t>…</w:t>
      </w:r>
      <w:r w:rsidR="00A219B1" w:rsidRPr="005036CD">
        <w:rPr>
          <w:rFonts w:cs="Arial"/>
          <w:lang w:val="en-US"/>
        </w:rPr>
        <w:fldChar w:fldCharType="begin"/>
      </w:r>
      <w:r w:rsidR="00A219B1" w:rsidRPr="005036CD">
        <w:rPr>
          <w:rFonts w:cs="Arial"/>
          <w:lang w:val="en-US"/>
        </w:rPr>
        <w:instrText xml:space="preserve"> DOCPROPERTY  "Issue Date"  \* MERGEFORMAT </w:instrText>
      </w:r>
      <w:r w:rsidR="00A219B1" w:rsidRPr="005036CD">
        <w:rPr>
          <w:rFonts w:cs="Arial"/>
          <w:lang w:val="en-US"/>
        </w:rPr>
        <w:fldChar w:fldCharType="separate"/>
      </w:r>
      <w:r w:rsidR="00043CC0">
        <w:rPr>
          <w:rFonts w:cs="Arial"/>
          <w:lang w:val="en-US"/>
        </w:rPr>
        <w:t>23.12.2023</w:t>
      </w:r>
      <w:r w:rsidR="00A219B1" w:rsidRPr="005036CD">
        <w:rPr>
          <w:rFonts w:cs="Arial"/>
          <w:lang w:val="en-US"/>
        </w:rPr>
        <w:fldChar w:fldCharType="end"/>
      </w:r>
      <w:r w:rsidR="009D135A" w:rsidRPr="005036CD">
        <w:rPr>
          <w:rFonts w:cs="Arial"/>
          <w:lang w:val="en-US"/>
        </w:rPr>
        <w:t>…………………….</w:t>
      </w:r>
    </w:p>
    <w:p w14:paraId="32A32FB3" w14:textId="77777777" w:rsidR="009D135A" w:rsidRPr="005036CD" w:rsidRDefault="009D135A" w:rsidP="009D135A">
      <w:pPr>
        <w:tabs>
          <w:tab w:val="left" w:pos="2835"/>
          <w:tab w:val="left" w:pos="4962"/>
          <w:tab w:val="left" w:pos="6946"/>
          <w:tab w:val="left" w:pos="7372"/>
        </w:tabs>
        <w:ind w:left="1021" w:right="1134"/>
        <w:rPr>
          <w:rFonts w:cs="Arial"/>
          <w:sz w:val="14"/>
          <w:szCs w:val="14"/>
          <w:lang w:val="en-US"/>
        </w:rPr>
      </w:pPr>
      <w:r w:rsidRPr="005036CD">
        <w:rPr>
          <w:rFonts w:cs="Arial"/>
          <w:sz w:val="14"/>
          <w:szCs w:val="14"/>
          <w:lang w:val="en-US"/>
        </w:rPr>
        <w:tab/>
        <w:t>Name</w:t>
      </w:r>
      <w:r w:rsidRPr="005036CD">
        <w:rPr>
          <w:rFonts w:cs="Arial"/>
          <w:sz w:val="14"/>
          <w:szCs w:val="14"/>
          <w:lang w:val="en-US"/>
        </w:rPr>
        <w:tab/>
        <w:t>Date</w:t>
      </w:r>
      <w:r w:rsidRPr="005036CD">
        <w:rPr>
          <w:rFonts w:cs="Arial"/>
          <w:sz w:val="14"/>
          <w:szCs w:val="14"/>
          <w:lang w:val="en-US"/>
        </w:rPr>
        <w:tab/>
        <w:t>Signature</w:t>
      </w:r>
    </w:p>
    <w:p w14:paraId="3969C4AA" w14:textId="77777777" w:rsidR="009D135A" w:rsidRPr="005036CD" w:rsidRDefault="009D135A" w:rsidP="009D135A">
      <w:pPr>
        <w:tabs>
          <w:tab w:val="left" w:pos="2835"/>
          <w:tab w:val="left" w:pos="4395"/>
          <w:tab w:val="left" w:pos="6946"/>
        </w:tabs>
        <w:ind w:left="1021" w:right="1134"/>
        <w:rPr>
          <w:rFonts w:cs="Arial"/>
          <w:lang w:val="en-US"/>
        </w:rPr>
      </w:pPr>
    </w:p>
    <w:p w14:paraId="29AA710C" w14:textId="7B56B961" w:rsidR="009D135A" w:rsidRPr="005036CD" w:rsidRDefault="00B1276B" w:rsidP="009D135A">
      <w:pPr>
        <w:tabs>
          <w:tab w:val="left" w:pos="2835"/>
          <w:tab w:val="left" w:pos="4395"/>
          <w:tab w:val="left" w:pos="6946"/>
        </w:tabs>
        <w:ind w:left="1021" w:right="1134"/>
        <w:rPr>
          <w:rFonts w:cs="Arial"/>
          <w:lang w:val="en-US"/>
        </w:rPr>
      </w:pPr>
      <w:proofErr w:type="spellStart"/>
      <w:r w:rsidRPr="005036CD">
        <w:rPr>
          <w:rFonts w:cs="Arial"/>
          <w:lang w:val="en-US"/>
        </w:rPr>
        <w:t>Proj</w:t>
      </w:r>
      <w:proofErr w:type="spellEnd"/>
      <w:r w:rsidRPr="005036CD">
        <w:rPr>
          <w:rFonts w:cs="Arial"/>
          <w:lang w:val="en-US"/>
        </w:rPr>
        <w:t xml:space="preserve">. Responsible </w:t>
      </w:r>
      <w:r w:rsidRPr="005036CD">
        <w:rPr>
          <w:rFonts w:cs="Arial"/>
          <w:lang w:val="en-US"/>
        </w:rPr>
        <w:tab/>
      </w:r>
      <w:r w:rsidR="00CE2D69">
        <w:rPr>
          <w:rFonts w:cs="Arial"/>
          <w:lang w:val="en-US"/>
        </w:rPr>
        <w:t>R. Davies</w:t>
      </w:r>
      <w:r w:rsidR="009D135A" w:rsidRPr="005036CD">
        <w:rPr>
          <w:rFonts w:cs="Arial"/>
          <w:lang w:val="en-US"/>
        </w:rPr>
        <w:tab/>
        <w:t>……………………………………………………..</w:t>
      </w:r>
    </w:p>
    <w:p w14:paraId="0ABF912F" w14:textId="77777777" w:rsidR="009D135A" w:rsidRPr="005036CD" w:rsidRDefault="009D135A" w:rsidP="009D135A">
      <w:pPr>
        <w:tabs>
          <w:tab w:val="left" w:pos="2835"/>
          <w:tab w:val="left" w:pos="4962"/>
          <w:tab w:val="left" w:pos="6946"/>
          <w:tab w:val="left" w:pos="7372"/>
        </w:tabs>
        <w:ind w:left="1021" w:right="1134"/>
        <w:rPr>
          <w:rFonts w:cs="Arial"/>
          <w:sz w:val="14"/>
          <w:szCs w:val="14"/>
          <w:lang w:val="en-US"/>
        </w:rPr>
      </w:pPr>
      <w:r w:rsidRPr="005036CD">
        <w:rPr>
          <w:rFonts w:cs="Arial"/>
          <w:sz w:val="14"/>
          <w:szCs w:val="14"/>
          <w:lang w:val="en-US"/>
        </w:rPr>
        <w:tab/>
        <w:t>Name</w:t>
      </w:r>
      <w:r w:rsidRPr="005036CD">
        <w:rPr>
          <w:rFonts w:cs="Arial"/>
          <w:sz w:val="14"/>
          <w:szCs w:val="14"/>
          <w:lang w:val="en-US"/>
        </w:rPr>
        <w:tab/>
        <w:t>Date</w:t>
      </w:r>
      <w:r w:rsidRPr="005036CD">
        <w:rPr>
          <w:rFonts w:cs="Arial"/>
          <w:sz w:val="14"/>
          <w:szCs w:val="14"/>
          <w:lang w:val="en-US"/>
        </w:rPr>
        <w:tab/>
        <w:t>Signature</w:t>
      </w:r>
    </w:p>
    <w:p w14:paraId="723177E9" w14:textId="77777777" w:rsidR="009D135A" w:rsidRPr="005036CD" w:rsidRDefault="009D135A" w:rsidP="009D135A">
      <w:pPr>
        <w:rPr>
          <w:rFonts w:cs="Arial"/>
          <w:lang w:val="en-US"/>
        </w:rPr>
        <w:sectPr w:rsidR="009D135A" w:rsidRPr="005036CD" w:rsidSect="00502362">
          <w:footerReference w:type="default" r:id="rId9"/>
          <w:footerReference w:type="first" r:id="rId10"/>
          <w:pgSz w:w="11907" w:h="16840" w:code="9"/>
          <w:pgMar w:top="851" w:right="0" w:bottom="1418" w:left="1077" w:header="709" w:footer="709" w:gutter="0"/>
          <w:cols w:space="709"/>
          <w:titlePg/>
        </w:sectPr>
      </w:pPr>
    </w:p>
    <w:p w14:paraId="6ED21C8E" w14:textId="77777777" w:rsidR="009D135A" w:rsidRPr="005036CD" w:rsidRDefault="009D135A" w:rsidP="009D135A">
      <w:pPr>
        <w:jc w:val="center"/>
        <w:rPr>
          <w:rFonts w:cs="Arial"/>
          <w:lang w:val="en-US"/>
        </w:rPr>
      </w:pPr>
      <w:r w:rsidRPr="005036CD">
        <w:rPr>
          <w:rFonts w:cs="Arial"/>
          <w:lang w:val="en-US"/>
        </w:rPr>
        <w:lastRenderedPageBreak/>
        <w:t>CHANGE RECORD</w:t>
      </w:r>
    </w:p>
    <w:p w14:paraId="0D9E579E" w14:textId="77777777" w:rsidR="009D135A" w:rsidRPr="005036CD" w:rsidRDefault="009D135A" w:rsidP="009D135A">
      <w:pPr>
        <w:jc w:val="center"/>
        <w:rPr>
          <w:rFonts w:cs="Arial"/>
          <w:lang w:val="en-US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325"/>
        <w:gridCol w:w="1477"/>
        <w:gridCol w:w="2901"/>
        <w:gridCol w:w="4044"/>
      </w:tblGrid>
      <w:tr w:rsidR="009D135A" w:rsidRPr="005036CD" w14:paraId="03D01190" w14:textId="77777777" w:rsidTr="00B1276B">
        <w:trPr>
          <w:cantSplit/>
        </w:trPr>
        <w:tc>
          <w:tcPr>
            <w:tcW w:w="1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E940EC2" w14:textId="77777777" w:rsidR="009D135A" w:rsidRPr="005036CD" w:rsidRDefault="009D135A" w:rsidP="009D135A">
            <w:pPr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t>ISSUE</w:t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6106F174" w14:textId="77777777" w:rsidR="009D135A" w:rsidRPr="005036CD" w:rsidRDefault="009D135A" w:rsidP="009D135A">
            <w:pPr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t>DATE</w:t>
            </w:r>
          </w:p>
        </w:tc>
        <w:tc>
          <w:tcPr>
            <w:tcW w:w="2901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6269EC32" w14:textId="77777777" w:rsidR="009D135A" w:rsidRPr="005036CD" w:rsidRDefault="009D135A" w:rsidP="009D135A">
            <w:pPr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t>SECTION/PARAGRAPH</w:t>
            </w:r>
            <w:r w:rsidRPr="005036CD">
              <w:rPr>
                <w:rFonts w:cs="Arial"/>
                <w:lang w:val="en-US"/>
              </w:rPr>
              <w:br/>
              <w:t>AFFECTED</w:t>
            </w:r>
          </w:p>
        </w:tc>
        <w:tc>
          <w:tcPr>
            <w:tcW w:w="404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4971A13" w14:textId="77777777" w:rsidR="009D135A" w:rsidRPr="005036CD" w:rsidRDefault="009D135A" w:rsidP="009D135A">
            <w:pPr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t>REASON/INITIATION</w:t>
            </w:r>
            <w:r w:rsidRPr="005036CD">
              <w:rPr>
                <w:rFonts w:cs="Arial"/>
                <w:lang w:val="en-US"/>
              </w:rPr>
              <w:br/>
              <w:t>DOCUMENTS/REMARKS</w:t>
            </w:r>
          </w:p>
        </w:tc>
      </w:tr>
      <w:tr w:rsidR="009D135A" w:rsidRPr="005036CD" w14:paraId="10EA98DC" w14:textId="77777777" w:rsidTr="00B1276B">
        <w:trPr>
          <w:cantSplit/>
        </w:trPr>
        <w:tc>
          <w:tcPr>
            <w:tcW w:w="1325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603E7FCD" w14:textId="61B6780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fldChar w:fldCharType="begin"/>
            </w:r>
            <w:r w:rsidRPr="005036CD">
              <w:rPr>
                <w:rFonts w:cs="Arial"/>
                <w:lang w:val="en-US"/>
              </w:rPr>
              <w:instrText xml:space="preserve"> DOCPROPERTY  Issue  \* MERGEFORMAT </w:instrText>
            </w:r>
            <w:r w:rsidRPr="005036CD">
              <w:rPr>
                <w:rFonts w:cs="Arial"/>
                <w:lang w:val="en-US"/>
              </w:rPr>
              <w:fldChar w:fldCharType="separate"/>
            </w:r>
            <w:r w:rsidR="00043CC0">
              <w:rPr>
                <w:rFonts w:cs="Arial"/>
                <w:lang w:val="en-US"/>
              </w:rPr>
              <w:t>1.0</w:t>
            </w:r>
            <w:r w:rsidRPr="005036CD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14:paraId="58B9C80B" w14:textId="7B470C4C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fldChar w:fldCharType="begin"/>
            </w:r>
            <w:r w:rsidRPr="005036CD">
              <w:rPr>
                <w:rFonts w:cs="Arial"/>
                <w:lang w:val="en-US"/>
              </w:rPr>
              <w:instrText xml:space="preserve"> DOCPROPERTY  "Issue Date"  \* MERGEFORMAT </w:instrText>
            </w:r>
            <w:r w:rsidRPr="005036CD">
              <w:rPr>
                <w:rFonts w:cs="Arial"/>
                <w:lang w:val="en-US"/>
              </w:rPr>
              <w:fldChar w:fldCharType="separate"/>
            </w:r>
            <w:r w:rsidR="00043CC0">
              <w:rPr>
                <w:rFonts w:cs="Arial"/>
                <w:lang w:val="en-US"/>
              </w:rPr>
              <w:t>23.12.2023</w:t>
            </w:r>
            <w:r w:rsidRPr="005036CD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2901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14:paraId="6A3C2F67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t>All</w:t>
            </w:r>
          </w:p>
        </w:tc>
        <w:tc>
          <w:tcPr>
            <w:tcW w:w="404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1F3615B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  <w:r w:rsidRPr="005036CD">
              <w:rPr>
                <w:rFonts w:cs="Arial"/>
                <w:lang w:val="en-US"/>
              </w:rPr>
              <w:t>Initial issue</w:t>
            </w:r>
          </w:p>
        </w:tc>
      </w:tr>
      <w:tr w:rsidR="009D135A" w:rsidRPr="005036CD" w14:paraId="6F59B531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12F6D74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2ACE6AE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E1A63AC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56E9BBF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5E7A8876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5F890B97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8E8430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71E13C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8DA6C54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35032911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1DD20EAE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89EDB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C70A041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7C0A83D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1F23AA97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554B4339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35EB79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B5626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08C3D98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48B29042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36542971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5C6971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E9E8CEB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390E51E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7E0301D6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0554FE16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A437C2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EFBD5EF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E4AFE1A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5C476FE4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546A5924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EA9139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D1F4B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CA54B5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3105A25E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3B9C5545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78010EE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71664A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11F8388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37D5BE4B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4032BF33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5DDDEB4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B5995F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0C9C69F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3A03FC21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1DF218BE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BABEE2A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DCA37D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478D158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605604FF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45EC4BB0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2086A4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DA040B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5D9D1E5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4EAFB22D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5F0A9D6D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54642ED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826040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BB37582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  <w:tr w:rsidR="009D135A" w:rsidRPr="005036CD" w14:paraId="30906E8F" w14:textId="77777777" w:rsidTr="00B1276B">
        <w:trPr>
          <w:cantSplit/>
        </w:trPr>
        <w:tc>
          <w:tcPr>
            <w:tcW w:w="13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55339CB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24DD0B99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4F12A0CE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8AFEFD5" w14:textId="77777777" w:rsidR="009D135A" w:rsidRPr="005036CD" w:rsidRDefault="009D135A" w:rsidP="009D135A">
            <w:pPr>
              <w:spacing w:line="240" w:lineRule="atLeast"/>
              <w:jc w:val="center"/>
              <w:rPr>
                <w:rFonts w:cs="Arial"/>
                <w:lang w:val="en-US"/>
              </w:rPr>
            </w:pPr>
          </w:p>
        </w:tc>
      </w:tr>
    </w:tbl>
    <w:p w14:paraId="2FEE35EC" w14:textId="77777777" w:rsidR="009D135A" w:rsidRPr="005036CD" w:rsidRDefault="009D135A" w:rsidP="009D135A">
      <w:pPr>
        <w:rPr>
          <w:rFonts w:cs="Arial"/>
          <w:lang w:val="en-US"/>
        </w:rPr>
      </w:pPr>
    </w:p>
    <w:p w14:paraId="60976DA2" w14:textId="77777777" w:rsidR="009D135A" w:rsidRPr="005036CD" w:rsidRDefault="009D135A" w:rsidP="009D135A">
      <w:pPr>
        <w:rPr>
          <w:rFonts w:cs="Arial"/>
          <w:lang w:val="en-US"/>
        </w:rPr>
      </w:pPr>
    </w:p>
    <w:p w14:paraId="2C55C3F5" w14:textId="77777777" w:rsidR="009D135A" w:rsidRPr="005036CD" w:rsidRDefault="009D135A" w:rsidP="009D135A">
      <w:pPr>
        <w:rPr>
          <w:rFonts w:cs="Arial"/>
          <w:lang w:val="en-US"/>
        </w:rPr>
      </w:pPr>
    </w:p>
    <w:p w14:paraId="714B5B41" w14:textId="77777777" w:rsidR="009D135A" w:rsidRPr="005036CD" w:rsidRDefault="009D135A" w:rsidP="009D135A">
      <w:pPr>
        <w:rPr>
          <w:rFonts w:cs="Arial"/>
          <w:b/>
          <w:lang w:val="en-US"/>
        </w:rPr>
      </w:pPr>
      <w:r w:rsidRPr="005036CD">
        <w:rPr>
          <w:rFonts w:cs="Arial"/>
          <w:lang w:val="en-US"/>
        </w:rPr>
        <w:br w:type="page"/>
      </w:r>
      <w:r w:rsidRPr="005036CD">
        <w:rPr>
          <w:rFonts w:cs="Arial"/>
          <w:b/>
          <w:lang w:val="en-US"/>
        </w:rPr>
        <w:lastRenderedPageBreak/>
        <w:t>TABLE OF CONTENTS</w:t>
      </w:r>
    </w:p>
    <w:p w14:paraId="72F8B0DD" w14:textId="77777777" w:rsidR="009D135A" w:rsidRPr="005036CD" w:rsidRDefault="009D135A" w:rsidP="009D135A">
      <w:pPr>
        <w:rPr>
          <w:rFonts w:cs="Arial"/>
          <w:lang w:val="en-US"/>
        </w:rPr>
      </w:pPr>
    </w:p>
    <w:p w14:paraId="17F77ACF" w14:textId="7B8ACFD9" w:rsidR="00043CC0" w:rsidRDefault="009D135A">
      <w:pPr>
        <w:pStyle w:val="TM1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lang w:val="fr-FR" w:eastAsia="fr-FR"/>
        </w:rPr>
      </w:pPr>
      <w:r w:rsidRPr="005036CD">
        <w:rPr>
          <w:rFonts w:cs="Arial"/>
          <w:b/>
          <w:bCs/>
          <w:iCs/>
          <w:sz w:val="28"/>
          <w:lang w:val="en-US"/>
        </w:rPr>
        <w:fldChar w:fldCharType="begin"/>
      </w:r>
      <w:r w:rsidRPr="005036CD">
        <w:rPr>
          <w:rFonts w:cs="Arial"/>
          <w:b/>
          <w:bCs/>
          <w:iCs/>
          <w:sz w:val="28"/>
          <w:lang w:val="en-US"/>
        </w:rPr>
        <w:instrText xml:space="preserve"> TOC \o "1-5" \h \z \u </w:instrText>
      </w:r>
      <w:r w:rsidRPr="005036CD">
        <w:rPr>
          <w:rFonts w:cs="Arial"/>
          <w:b/>
          <w:bCs/>
          <w:iCs/>
          <w:sz w:val="28"/>
          <w:lang w:val="en-US"/>
        </w:rPr>
        <w:fldChar w:fldCharType="separate"/>
      </w:r>
      <w:hyperlink w:anchor="_Toc154171314" w:history="1">
        <w:r w:rsidR="00043CC0" w:rsidRPr="002D1FC8">
          <w:rPr>
            <w:rStyle w:val="Lienhypertexte"/>
            <w:noProof/>
          </w:rPr>
          <w:t>1.</w:t>
        </w:r>
        <w:r w:rsidR="00043CC0">
          <w:rPr>
            <w:rFonts w:asciiTheme="minorHAnsi" w:eastAsiaTheme="minorEastAsia" w:hAnsiTheme="minorHAnsi" w:cstheme="minorBidi"/>
            <w:noProof/>
            <w:sz w:val="24"/>
            <w:lang w:val="fr-FR" w:eastAsia="fr-FR"/>
          </w:rPr>
          <w:tab/>
        </w:r>
        <w:r w:rsidR="00043CC0" w:rsidRPr="002D1FC8">
          <w:rPr>
            <w:rStyle w:val="Lienhypertexte"/>
            <w:noProof/>
          </w:rPr>
          <w:t>Introduction</w:t>
        </w:r>
        <w:r w:rsidR="00043CC0">
          <w:rPr>
            <w:noProof/>
            <w:webHidden/>
          </w:rPr>
          <w:tab/>
        </w:r>
        <w:r w:rsidR="00043CC0">
          <w:rPr>
            <w:noProof/>
            <w:webHidden/>
          </w:rPr>
          <w:fldChar w:fldCharType="begin"/>
        </w:r>
        <w:r w:rsidR="00043CC0">
          <w:rPr>
            <w:noProof/>
            <w:webHidden/>
          </w:rPr>
          <w:instrText xml:space="preserve"> PAGEREF _Toc154171314 \h </w:instrText>
        </w:r>
        <w:r w:rsidR="00043CC0">
          <w:rPr>
            <w:noProof/>
            <w:webHidden/>
          </w:rPr>
        </w:r>
        <w:r w:rsidR="00043CC0">
          <w:rPr>
            <w:noProof/>
            <w:webHidden/>
          </w:rPr>
          <w:fldChar w:fldCharType="separate"/>
        </w:r>
        <w:r w:rsidR="00043CC0">
          <w:rPr>
            <w:noProof/>
            <w:webHidden/>
          </w:rPr>
          <w:t>4</w:t>
        </w:r>
        <w:r w:rsidR="00043CC0">
          <w:rPr>
            <w:noProof/>
            <w:webHidden/>
          </w:rPr>
          <w:fldChar w:fldCharType="end"/>
        </w:r>
      </w:hyperlink>
    </w:p>
    <w:p w14:paraId="0C2F14A5" w14:textId="71AFA9AB" w:rsidR="00043CC0" w:rsidRDefault="00043CC0">
      <w:pPr>
        <w:pStyle w:val="TM1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lang w:val="fr-FR" w:eastAsia="fr-FR"/>
        </w:rPr>
      </w:pPr>
      <w:hyperlink w:anchor="_Toc154171315" w:history="1">
        <w:r w:rsidRPr="002D1FC8">
          <w:rPr>
            <w:rStyle w:val="Lienhypertext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4"/>
            <w:lang w:val="fr-FR" w:eastAsia="fr-FR"/>
          </w:rPr>
          <w:tab/>
        </w:r>
        <w:r w:rsidRPr="002D1FC8">
          <w:rPr>
            <w:rStyle w:val="Lienhypertexte"/>
            <w:noProof/>
          </w:rPr>
          <w:t>Cables characteristics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_Toc154171315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807D39" w14:textId="0537AF53" w:rsidR="009D135A" w:rsidRPr="005036CD" w:rsidRDefault="009D135A" w:rsidP="009D135A">
      <w:pPr>
        <w:tabs>
          <w:tab w:val="right" w:leader="dot" w:pos="9498"/>
          <w:tab w:val="right" w:leader="dot" w:pos="9781"/>
        </w:tabs>
        <w:rPr>
          <w:rFonts w:cs="Arial"/>
          <w:bCs/>
          <w:iCs/>
          <w:szCs w:val="22"/>
          <w:lang w:val="en-US"/>
        </w:rPr>
      </w:pPr>
      <w:r w:rsidRPr="005036CD">
        <w:rPr>
          <w:rFonts w:cs="Arial"/>
          <w:b/>
          <w:bCs/>
          <w:iCs/>
          <w:sz w:val="28"/>
          <w:lang w:val="en-US"/>
        </w:rPr>
        <w:fldChar w:fldCharType="end"/>
      </w:r>
    </w:p>
    <w:p w14:paraId="67509593" w14:textId="120FF488" w:rsidR="009D135A" w:rsidRPr="005036CD" w:rsidRDefault="009D135A" w:rsidP="007C7E12">
      <w:pPr>
        <w:pStyle w:val="Titre1"/>
      </w:pPr>
      <w:r w:rsidRPr="005036CD">
        <w:br w:type="page"/>
      </w:r>
      <w:bookmarkStart w:id="0" w:name="_Toc171411810"/>
      <w:bookmarkStart w:id="1" w:name="_Ref115208412"/>
      <w:bookmarkStart w:id="2" w:name="_Toc154171314"/>
      <w:bookmarkEnd w:id="0"/>
      <w:r w:rsidR="004D326E" w:rsidRPr="00533311">
        <w:lastRenderedPageBreak/>
        <w:t>Introduction</w:t>
      </w:r>
      <w:bookmarkEnd w:id="1"/>
      <w:bookmarkEnd w:id="2"/>
    </w:p>
    <w:p w14:paraId="26093AF0" w14:textId="57811782" w:rsidR="00B227D5" w:rsidRPr="00B227D5" w:rsidRDefault="004D326E" w:rsidP="00B227D5">
      <w:pPr>
        <w:pStyle w:val="NormalWeb"/>
        <w:spacing w:after="0"/>
        <w:rPr>
          <w:rFonts w:ascii="Arial" w:hAnsi="Arial" w:cs="Arial"/>
          <w:sz w:val="22"/>
          <w:szCs w:val="22"/>
          <w:lang w:val="en-US" w:eastAsia="fr-FR"/>
        </w:rPr>
      </w:pPr>
      <w:bookmarkStart w:id="3" w:name="_Toc263008140"/>
      <w:r w:rsidRPr="00B227D5">
        <w:rPr>
          <w:rFonts w:ascii="Arial" w:hAnsi="Arial" w:cs="Arial"/>
          <w:sz w:val="22"/>
          <w:szCs w:val="22"/>
        </w:rPr>
        <w:t xml:space="preserve">This document </w:t>
      </w:r>
      <w:r w:rsidR="00B227D5" w:rsidRPr="00B227D5">
        <w:rPr>
          <w:rFonts w:ascii="Arial" w:hAnsi="Arial" w:cs="Arial"/>
          <w:sz w:val="22"/>
          <w:szCs w:val="22"/>
        </w:rPr>
        <w:t xml:space="preserve">lists </w:t>
      </w:r>
      <w:bookmarkStart w:id="4" w:name="tw-target-text"/>
      <w:bookmarkEnd w:id="4"/>
      <w:r w:rsidR="00B227D5">
        <w:rPr>
          <w:rFonts w:ascii="Arial" w:hAnsi="Arial" w:cs="Arial"/>
          <w:sz w:val="22"/>
          <w:szCs w:val="22"/>
          <w:lang w:val="en-US" w:eastAsia="fr-FR"/>
        </w:rPr>
        <w:t>the c</w:t>
      </w:r>
      <w:r w:rsidR="00B227D5" w:rsidRPr="00B227D5">
        <w:rPr>
          <w:rFonts w:ascii="Arial" w:hAnsi="Arial" w:cs="Arial"/>
          <w:sz w:val="22"/>
          <w:szCs w:val="22"/>
          <w:lang w:val="en-US" w:eastAsia="fr-FR"/>
        </w:rPr>
        <w:t xml:space="preserve">ables characteristics from </w:t>
      </w:r>
      <w:r w:rsidR="00595273">
        <w:rPr>
          <w:rFonts w:ascii="Arial" w:hAnsi="Arial" w:cs="Arial"/>
          <w:sz w:val="22"/>
          <w:szCs w:val="22"/>
          <w:lang w:val="en-US" w:eastAsia="fr-FR"/>
        </w:rPr>
        <w:t xml:space="preserve">the </w:t>
      </w:r>
      <w:r w:rsidR="00B227D5" w:rsidRPr="00B227D5">
        <w:rPr>
          <w:rFonts w:ascii="Arial" w:hAnsi="Arial" w:cs="Arial"/>
          <w:sz w:val="22"/>
          <w:szCs w:val="22"/>
          <w:lang w:val="en-US" w:eastAsia="fr-FR"/>
        </w:rPr>
        <w:t xml:space="preserve">ICS06 feedthrough to </w:t>
      </w:r>
      <w:r w:rsidR="00B227D5">
        <w:rPr>
          <w:rFonts w:ascii="Arial" w:hAnsi="Arial" w:cs="Arial"/>
          <w:sz w:val="22"/>
          <w:szCs w:val="22"/>
          <w:lang w:val="en-US" w:eastAsia="fr-FR"/>
        </w:rPr>
        <w:t>the SCAO WAX</w:t>
      </w:r>
      <w:r w:rsidR="00B227D5" w:rsidRPr="00B227D5">
        <w:rPr>
          <w:rFonts w:ascii="Arial" w:hAnsi="Arial" w:cs="Arial"/>
          <w:sz w:val="22"/>
          <w:szCs w:val="22"/>
          <w:lang w:val="en-US" w:eastAsia="fr-FR"/>
        </w:rPr>
        <w:t xml:space="preserve"> and </w:t>
      </w:r>
      <w:r w:rsidR="00B227D5">
        <w:rPr>
          <w:rFonts w:ascii="Arial" w:hAnsi="Arial" w:cs="Arial"/>
          <w:sz w:val="22"/>
          <w:szCs w:val="22"/>
          <w:lang w:val="en-US" w:eastAsia="fr-FR"/>
        </w:rPr>
        <w:t>WOK</w:t>
      </w:r>
      <w:r w:rsidR="00B227D5" w:rsidRPr="00B227D5">
        <w:rPr>
          <w:rFonts w:ascii="Arial" w:hAnsi="Arial" w:cs="Arial"/>
          <w:sz w:val="22"/>
          <w:szCs w:val="22"/>
          <w:lang w:val="en-US" w:eastAsia="fr-FR"/>
        </w:rPr>
        <w:t xml:space="preserve"> panels of SCAO</w:t>
      </w:r>
    </w:p>
    <w:p w14:paraId="5DADFC6D" w14:textId="14B50F36" w:rsidR="00FC0A24" w:rsidRPr="00FC0A24" w:rsidRDefault="00FC0A24" w:rsidP="007C7E12">
      <w:pPr>
        <w:pStyle w:val="Titre1"/>
      </w:pPr>
      <w:bookmarkStart w:id="5" w:name="_Toc154171315"/>
      <w:bookmarkEnd w:id="3"/>
      <w:r w:rsidRPr="00533311">
        <w:t>C</w:t>
      </w:r>
      <w:r w:rsidR="00B227D5">
        <w:t>ables characteristics</w:t>
      </w:r>
      <w:bookmarkEnd w:id="5"/>
    </w:p>
    <w:p w14:paraId="1AB0AC8A" w14:textId="77777777" w:rsidR="004E24EF" w:rsidRDefault="004E24EF" w:rsidP="004E24EF">
      <w:pPr>
        <w:keepNext/>
        <w:jc w:val="center"/>
      </w:pPr>
      <w:r w:rsidRPr="004E24EF">
        <w:rPr>
          <w:rFonts w:cs="Arial"/>
          <w:b/>
          <w:lang w:val="en-US"/>
        </w:rPr>
        <w:drawing>
          <wp:inline distT="0" distB="0" distL="0" distR="0" wp14:anchorId="3E07AB28" wp14:editId="6D95CEFB">
            <wp:extent cx="6120765" cy="2493645"/>
            <wp:effectExtent l="0" t="0" r="635" b="0"/>
            <wp:docPr id="9535058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058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7F85" w14:textId="47087314" w:rsidR="001B2462" w:rsidRDefault="004E24EF" w:rsidP="004E24EF">
      <w:pPr>
        <w:pStyle w:val="Lgende"/>
        <w:jc w:val="center"/>
        <w:rPr>
          <w:rFonts w:cs="Arial"/>
          <w:b w:val="0"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43CC0">
        <w:rPr>
          <w:noProof/>
        </w:rPr>
        <w:t>1</w:t>
      </w:r>
      <w:r>
        <w:fldChar w:fldCharType="end"/>
      </w:r>
      <w:r>
        <w:t xml:space="preserve">: ICS06 </w:t>
      </w:r>
      <w:proofErr w:type="spellStart"/>
      <w:r>
        <w:t>feedthrough</w:t>
      </w:r>
      <w:proofErr w:type="spellEnd"/>
    </w:p>
    <w:p w14:paraId="5C3FD753" w14:textId="741214F2" w:rsidR="001B2462" w:rsidRDefault="001B2462" w:rsidP="009D135A">
      <w:pPr>
        <w:jc w:val="center"/>
        <w:rPr>
          <w:rFonts w:cs="Arial"/>
          <w:b/>
          <w:lang w:val="en-US"/>
        </w:rPr>
      </w:pPr>
    </w:p>
    <w:p w14:paraId="7C32A80D" w14:textId="77777777" w:rsidR="004E24EF" w:rsidRDefault="004E24EF" w:rsidP="004E24EF">
      <w:pPr>
        <w:keepNext/>
        <w:jc w:val="center"/>
      </w:pPr>
      <w:r w:rsidRPr="004E24EF">
        <w:rPr>
          <w:rFonts w:cs="Arial"/>
          <w:b/>
          <w:lang w:val="en-US"/>
        </w:rPr>
        <w:drawing>
          <wp:inline distT="0" distB="0" distL="0" distR="0" wp14:anchorId="35EE4EDA" wp14:editId="0A9681CD">
            <wp:extent cx="6120765" cy="3442970"/>
            <wp:effectExtent l="0" t="0" r="635" b="0"/>
            <wp:docPr id="10967188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188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8138" w14:textId="517C4D45" w:rsidR="004E24EF" w:rsidRDefault="004E24EF" w:rsidP="004E24EF">
      <w:pPr>
        <w:pStyle w:val="Lgende"/>
        <w:jc w:val="center"/>
        <w:rPr>
          <w:rFonts w:cs="Arial"/>
          <w:b w:val="0"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43CC0">
        <w:rPr>
          <w:noProof/>
        </w:rPr>
        <w:t>2</w:t>
      </w:r>
      <w:r>
        <w:fldChar w:fldCharType="end"/>
      </w:r>
      <w:r>
        <w:t xml:space="preserve">: SCAO top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figuring</w:t>
      </w:r>
      <w:proofErr w:type="spellEnd"/>
      <w:r>
        <w:t xml:space="preserve"> ICS06 and </w:t>
      </w:r>
      <w:proofErr w:type="spellStart"/>
      <w:r>
        <w:t>the</w:t>
      </w:r>
      <w:proofErr w:type="spellEnd"/>
      <w:r>
        <w:t xml:space="preserve"> WAX and WOK </w:t>
      </w:r>
      <w:proofErr w:type="spellStart"/>
      <w:r>
        <w:t>panels</w:t>
      </w:r>
      <w:proofErr w:type="spellEnd"/>
      <w:r>
        <w:t xml:space="preserve"> </w:t>
      </w:r>
      <w:proofErr w:type="spellStart"/>
      <w:r>
        <w:t>locations</w:t>
      </w:r>
      <w:proofErr w:type="spellEnd"/>
    </w:p>
    <w:p w14:paraId="33FA5BE0" w14:textId="77777777" w:rsidR="004E24EF" w:rsidRDefault="004E24EF" w:rsidP="009D135A">
      <w:pPr>
        <w:jc w:val="center"/>
        <w:rPr>
          <w:rFonts w:cs="Arial"/>
          <w:b/>
          <w:lang w:val="en-US"/>
        </w:rPr>
        <w:sectPr w:rsidR="004E24EF" w:rsidSect="009D135A">
          <w:headerReference w:type="default" r:id="rId13"/>
          <w:pgSz w:w="11907" w:h="16840" w:code="9"/>
          <w:pgMar w:top="1134" w:right="1134" w:bottom="1134" w:left="1134" w:header="709" w:footer="567" w:gutter="0"/>
          <w:cols w:space="709"/>
        </w:sectPr>
      </w:pPr>
    </w:p>
    <w:tbl>
      <w:tblPr>
        <w:tblW w:w="1459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60" w:type="dxa"/>
          <w:left w:w="160" w:type="dxa"/>
          <w:right w:w="160" w:type="dxa"/>
        </w:tblCellMar>
        <w:tblLook w:val="04A0" w:firstRow="1" w:lastRow="0" w:firstColumn="1" w:lastColumn="0" w:noHBand="0" w:noVBand="1"/>
      </w:tblPr>
      <w:tblGrid>
        <w:gridCol w:w="2027"/>
        <w:gridCol w:w="2927"/>
        <w:gridCol w:w="3827"/>
        <w:gridCol w:w="1417"/>
        <w:gridCol w:w="1701"/>
        <w:gridCol w:w="1134"/>
        <w:gridCol w:w="1560"/>
      </w:tblGrid>
      <w:tr w:rsidR="00C70037" w:rsidRPr="00C70037" w14:paraId="66FF6D28" w14:textId="77777777" w:rsidTr="00173D93">
        <w:trPr>
          <w:trHeight w:val="20"/>
          <w:tblCellSpacing w:w="0" w:type="dxa"/>
        </w:trPr>
        <w:tc>
          <w:tcPr>
            <w:tcW w:w="0" w:type="auto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AA4B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lastRenderedPageBreak/>
              <w:t>Designation</w:t>
            </w:r>
          </w:p>
        </w:tc>
        <w:tc>
          <w:tcPr>
            <w:tcW w:w="292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DF91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Type of signal</w:t>
            </w:r>
          </w:p>
        </w:tc>
        <w:tc>
          <w:tcPr>
            <w:tcW w:w="3827" w:type="dxa"/>
            <w:shd w:val="clear" w:color="auto" w:fill="BFBFB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0CAC6B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Reference</w:t>
            </w:r>
          </w:p>
        </w:tc>
        <w:tc>
          <w:tcPr>
            <w:tcW w:w="1417" w:type="dxa"/>
            <w:shd w:val="clear" w:color="auto" w:fill="BFBFB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121CBD8D" w14:textId="435FC71B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Cable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diameter (mm)</w:t>
            </w:r>
          </w:p>
        </w:tc>
        <w:tc>
          <w:tcPr>
            <w:tcW w:w="1701" w:type="dxa"/>
            <w:shd w:val="clear" w:color="auto" w:fill="BFBFB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DC11C2E" w14:textId="250D7200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Connector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diameter (mm)</w:t>
            </w:r>
          </w:p>
        </w:tc>
        <w:tc>
          <w:tcPr>
            <w:tcW w:w="1134" w:type="dxa"/>
            <w:shd w:val="clear" w:color="auto" w:fill="BFBFB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46311D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Destination</w:t>
            </w:r>
          </w:p>
        </w:tc>
        <w:tc>
          <w:tcPr>
            <w:tcW w:w="156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F3135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Longueur (mm)</w:t>
            </w:r>
          </w:p>
        </w:tc>
      </w:tr>
      <w:tr w:rsidR="00C70037" w:rsidRPr="00C70037" w14:paraId="1D87515D" w14:textId="77777777" w:rsidTr="00173D93">
        <w:trPr>
          <w:trHeight w:val="235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B8C7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 Sensor 1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9AC5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1F66FE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19-88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62F13D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719A1D5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38,5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D624A1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WAX 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1027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12BBF4D2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92BF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 Sensor 2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93C2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5F5D40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19-88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2D3D00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2DFB0C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38,5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A8E544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51824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712133E0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BEAA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 Motor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56557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Motor Out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818E08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15-55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D69E33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23ECF2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32,5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E9F10D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5709D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29D6098C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0101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 Sensor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6E63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11BA1F2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19-88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C4AC35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B357B3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38,5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DC58C54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WOK 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5630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358A5615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39044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 Motor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59EB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Motor Out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E8594B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15-55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5A5FA1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B78B34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32,5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083747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84E8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636CBDDC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53BF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XDM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A78D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Actuator Out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AEB224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19-88 P_F472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98EEAE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AD5F24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38,5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CBCC2F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085E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64564A91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C98C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HK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F08A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83BC52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19-88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8069AB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06A57D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38,5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AB99D0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9733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1FE52A87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7761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Optical source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5932B" w14:textId="28EC155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Power-supply Out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, 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91BCAF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15-55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A46204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F500BC4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32,5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CE05A3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194C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441DD959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A6D24" w14:textId="0D5FFC4F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ALICE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p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ower-supply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a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nd 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s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ynchro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4FAA9" w14:textId="2CED7C9E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Power In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, </w:t>
            </w:r>
            <w:r w:rsidRPr="00C70037">
              <w:rPr>
                <w:rFonts w:cs="Arial"/>
                <w:sz w:val="12"/>
                <w:szCs w:val="12"/>
                <w:lang w:val="en-US" w:eastAsia="fr-FR"/>
              </w:rPr>
              <w:t>Synchro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120F06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TV07 ZN 13-26 S_F472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7B34C1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47A58A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29,4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4A71B1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70BD5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381F8EA2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8058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Modulation 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99A0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Piezo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84629D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WDE104 AZ086-120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6C1467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9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1FB9707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81C5D4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30A5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62640712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FA21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Optical Flux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9F98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Flux out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C16EAE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FCPC ADAFC2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63EED4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72251B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AA6339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6450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5F47835D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F805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ALICE AO-RTC RT</w:t>
            </w:r>
          </w:p>
          <w:p w14:paraId="13A1FA5E" w14:textId="565EB12A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NOMINAL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E9FB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Optical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41333A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TOC Bulkhead Set IP68 LC Duplex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100007403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1FB29D7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25080E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56D019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3E7F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6D93EB41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87784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ALICE AO-RTC RT</w:t>
            </w:r>
          </w:p>
          <w:p w14:paraId="491F02E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SPARE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03FF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Optical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B621EC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TOC Bulkhead Set IP68 LC Duplex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100007403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E4469E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1A07FA4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54D88A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F37F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1EC4EAD2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5109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ALICE PTP Ctrl</w:t>
            </w:r>
          </w:p>
          <w:p w14:paraId="634AC4A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NOMINAL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680DC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Optical out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0E602A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TOC Bulkhead Set IP68 LC Duplex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100007403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2FFCB2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1A2284B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94B4F7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4EF1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3462EFC7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14D3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ALICE PTP Ctrl</w:t>
            </w:r>
          </w:p>
          <w:p w14:paraId="2CACD38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SPARE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CE9D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Optical out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4E3D59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TOC Bulkhead Set IP68 LC Duplex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100007403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385DEB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1BD082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BEF014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01E2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3A55230B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5852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Pup Viewer Comm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102A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Ethernet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06708FD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STX-V1 bulkhead set RJ45 coupler Cat.6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100007415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74A577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A0B14F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63087F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WAX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E1EE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6700</w:t>
            </w:r>
          </w:p>
        </w:tc>
      </w:tr>
      <w:tr w:rsidR="00C70037" w:rsidRPr="00C70037" w14:paraId="06EB72EF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E38A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Piezo-Mike Power 1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F7E4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Power-supply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DDD866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M8 Phoenix Male 4 poles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67AC264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E80320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70CC74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5F597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481C6453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4DC7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Piezo-Mike Ctrl 1 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AB06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EtherCat</w:t>
            </w:r>
            <w:proofErr w:type="spellEnd"/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B3F0E5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STX-V1 bulkhead set RJ45 coupler Cat.6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100007415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D167AEB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2767C9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697549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548F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15D4B852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19A0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Piezo-Mike Power 2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E91C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Power-supply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0EC331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M8 Phoenix Male 4 poles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07126D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FEAE68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199E71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40DD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353A3603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FDDE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Piezo-Mike Ctrl 2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FF48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EtherCat</w:t>
            </w:r>
            <w:proofErr w:type="spellEnd"/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27B3C4B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STX-V1 bulkhead set RJ45 coupler Cat.6 </w:t>
            </w:r>
            <w:proofErr w:type="spellStart"/>
            <w:r w:rsidRPr="00C70037">
              <w:rPr>
                <w:rFonts w:cs="Arial"/>
                <w:sz w:val="12"/>
                <w:szCs w:val="12"/>
                <w:lang w:val="en-US" w:eastAsia="fr-FR"/>
              </w:rPr>
              <w:t>Telegartner</w:t>
            </w:r>
            <w:proofErr w:type="spellEnd"/>
            <w:r w:rsidRPr="00C70037">
              <w:rPr>
                <w:rFonts w:cs="Arial"/>
                <w:sz w:val="12"/>
                <w:szCs w:val="12"/>
                <w:lang w:val="en-US" w:eastAsia="fr-FR"/>
              </w:rPr>
              <w:t xml:space="preserve"> 100007415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68D8D3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10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F7086A5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30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4AEA6333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C6DB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6FDDB265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6E8D5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Safety Humidity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F01C0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74322CD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M12 Phoenix Female 4 poles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159AFCA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5DB2E8A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49553D9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EA571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  <w:tr w:rsidR="00C70037" w:rsidRPr="00C70037" w14:paraId="75474BDB" w14:textId="77777777" w:rsidTr="00173D93">
        <w:trPr>
          <w:trHeight w:val="20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1BE6F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Safety Dichroic</w:t>
            </w:r>
          </w:p>
        </w:tc>
        <w:tc>
          <w:tcPr>
            <w:tcW w:w="29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377F8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Sensor In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BDE6884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M12 Phoenix Female 4 poles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E5C80DE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5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3DC8BA96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15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8AAE2BC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WOK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922C2" w14:textId="77777777" w:rsidR="00C70037" w:rsidRPr="00C70037" w:rsidRDefault="00C70037" w:rsidP="00C70037">
            <w:pPr>
              <w:autoSpaceDE/>
              <w:autoSpaceDN/>
              <w:spacing w:before="60" w:after="60"/>
              <w:jc w:val="left"/>
              <w:rPr>
                <w:rFonts w:cs="Arial"/>
                <w:sz w:val="12"/>
                <w:szCs w:val="12"/>
                <w:lang w:val="en-US" w:eastAsia="fr-FR"/>
              </w:rPr>
            </w:pPr>
            <w:r w:rsidRPr="00C70037">
              <w:rPr>
                <w:rFonts w:cs="Arial"/>
                <w:sz w:val="12"/>
                <w:szCs w:val="12"/>
                <w:lang w:val="en-US" w:eastAsia="fr-FR"/>
              </w:rPr>
              <w:t>7000</w:t>
            </w:r>
          </w:p>
        </w:tc>
      </w:tr>
    </w:tbl>
    <w:p w14:paraId="2ED96183" w14:textId="77777777" w:rsidR="001B2462" w:rsidRPr="005036CD" w:rsidRDefault="001B2462" w:rsidP="009D135A">
      <w:pPr>
        <w:jc w:val="center"/>
        <w:rPr>
          <w:rFonts w:cs="Arial"/>
          <w:b/>
          <w:lang w:val="en-US"/>
        </w:rPr>
      </w:pPr>
    </w:p>
    <w:p w14:paraId="4D588071" w14:textId="77777777" w:rsidR="009D135A" w:rsidRPr="005036CD" w:rsidRDefault="009D135A" w:rsidP="009D135A">
      <w:pPr>
        <w:jc w:val="center"/>
        <w:rPr>
          <w:rFonts w:cs="Arial"/>
          <w:b/>
          <w:lang w:val="en-US"/>
        </w:rPr>
      </w:pPr>
      <w:r w:rsidRPr="005036CD">
        <w:rPr>
          <w:rFonts w:cs="Arial"/>
          <w:b/>
          <w:lang w:val="en-US"/>
        </w:rPr>
        <w:t>End of document</w:t>
      </w:r>
    </w:p>
    <w:sectPr w:rsidR="009D135A" w:rsidRPr="005036CD" w:rsidSect="004E24EF">
      <w:pgSz w:w="16840" w:h="11907" w:orient="landscape" w:code="9"/>
      <w:pgMar w:top="1134" w:right="1134" w:bottom="1134" w:left="1134" w:header="709" w:footer="567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B14BC" w14:textId="77777777" w:rsidR="00716334" w:rsidRDefault="00716334">
      <w:r>
        <w:separator/>
      </w:r>
    </w:p>
  </w:endnote>
  <w:endnote w:type="continuationSeparator" w:id="0">
    <w:p w14:paraId="50C86880" w14:textId="77777777" w:rsidR="00716334" w:rsidRDefault="00716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T Extra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2BEF1" w14:textId="77777777" w:rsidR="00484FDD" w:rsidRPr="00947836" w:rsidRDefault="00484FDD" w:rsidP="009D135A">
    <w:pPr>
      <w:pStyle w:val="Pieddepage"/>
      <w:pBdr>
        <w:bottom w:val="single" w:sz="6" w:space="2" w:color="auto"/>
      </w:pBdr>
      <w:spacing w:after="0"/>
    </w:pPr>
  </w:p>
  <w:p w14:paraId="4C73FE97" w14:textId="77777777" w:rsidR="00484FDD" w:rsidRPr="00947836" w:rsidRDefault="00484FDD" w:rsidP="009D135A">
    <w:pPr>
      <w:pStyle w:val="Pieddepage"/>
    </w:pPr>
  </w:p>
  <w:p w14:paraId="18FAB4EF" w14:textId="3E2C1C60" w:rsidR="00484FDD" w:rsidRPr="00947836" w:rsidRDefault="00484FDD" w:rsidP="00B1276B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 xml:space="preserve">MICADO </w:t>
    </w:r>
    <w:r w:rsidRPr="00947836">
      <w:rPr>
        <w:sz w:val="20"/>
        <w:szCs w:val="20"/>
      </w:rPr>
      <w:t>Consortium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851CC" w14:textId="77777777" w:rsidR="00484FDD" w:rsidRPr="00947836" w:rsidRDefault="00484FDD">
    <w:pPr>
      <w:pStyle w:val="Pieddepage"/>
      <w:pBdr>
        <w:bottom w:val="single" w:sz="6" w:space="1" w:color="auto"/>
      </w:pBdr>
    </w:pPr>
  </w:p>
  <w:p w14:paraId="5E86DF3E" w14:textId="77777777" w:rsidR="00484FDD" w:rsidRPr="00947836" w:rsidRDefault="00484FDD">
    <w:pPr>
      <w:pStyle w:val="Pieddepage"/>
    </w:pPr>
  </w:p>
  <w:p w14:paraId="772F2915" w14:textId="77777777" w:rsidR="00484FDD" w:rsidRPr="00947836" w:rsidRDefault="00484FDD" w:rsidP="00CF76B5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 xml:space="preserve">MICADO/MAORY </w:t>
    </w:r>
    <w:r w:rsidRPr="00947836">
      <w:rPr>
        <w:sz w:val="20"/>
        <w:szCs w:val="20"/>
      </w:rPr>
      <w:t>Consortium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CE701" w14:textId="77777777" w:rsidR="00716334" w:rsidRDefault="00716334">
      <w:r>
        <w:separator/>
      </w:r>
    </w:p>
  </w:footnote>
  <w:footnote w:type="continuationSeparator" w:id="0">
    <w:p w14:paraId="15842F99" w14:textId="77777777" w:rsidR="00716334" w:rsidRDefault="00716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40"/>
      <w:gridCol w:w="4622"/>
      <w:gridCol w:w="992"/>
      <w:gridCol w:w="2693"/>
    </w:tblGrid>
    <w:tr w:rsidR="00484FDD" w:rsidRPr="00954ED0" w14:paraId="76BCD81C" w14:textId="77777777" w:rsidTr="00BB08EB">
      <w:trPr>
        <w:cantSplit/>
        <w:trHeight w:val="1021"/>
      </w:trPr>
      <w:tc>
        <w:tcPr>
          <w:tcW w:w="1440" w:type="dxa"/>
          <w:vAlign w:val="center"/>
        </w:tcPr>
        <w:p w14:paraId="51A0A174" w14:textId="77777777" w:rsidR="00484FDD" w:rsidRDefault="00484FDD" w:rsidP="009D135A">
          <w:pPr>
            <w:spacing w:after="0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MICADO</w:t>
          </w:r>
        </w:p>
        <w:p w14:paraId="1A5EBCF4" w14:textId="77777777" w:rsidR="00484FDD" w:rsidRPr="00957B5B" w:rsidRDefault="00484FDD" w:rsidP="009D135A">
          <w:pPr>
            <w:spacing w:after="0"/>
            <w:jc w:val="center"/>
            <w:rPr>
              <w:b/>
              <w:bCs/>
              <w:sz w:val="18"/>
              <w:szCs w:val="18"/>
            </w:rPr>
          </w:pPr>
          <w:r w:rsidRPr="00957B5B">
            <w:rPr>
              <w:b/>
              <w:bCs/>
              <w:sz w:val="18"/>
              <w:szCs w:val="18"/>
            </w:rPr>
            <w:t xml:space="preserve"> Consortium</w:t>
          </w:r>
        </w:p>
      </w:tc>
      <w:tc>
        <w:tcPr>
          <w:tcW w:w="4622" w:type="dxa"/>
          <w:vAlign w:val="center"/>
        </w:tcPr>
        <w:p w14:paraId="3F83A000" w14:textId="696634F4" w:rsidR="00484FDD" w:rsidRPr="00BB08EB" w:rsidRDefault="00EC14DA" w:rsidP="00BB08EB">
          <w:pPr>
            <w:spacing w:after="0"/>
            <w:jc w:val="center"/>
            <w:rPr>
              <w:b/>
              <w:szCs w:val="22"/>
            </w:rPr>
          </w:pPr>
          <w:r>
            <w:rPr>
              <w:b/>
              <w:szCs w:val="22"/>
            </w:rPr>
            <w:fldChar w:fldCharType="begin"/>
          </w:r>
          <w:r>
            <w:rPr>
              <w:b/>
              <w:szCs w:val="22"/>
            </w:rPr>
            <w:instrText xml:space="preserve"> Title \* MERGEFORMAT </w:instrText>
          </w:r>
          <w:r>
            <w:rPr>
              <w:b/>
              <w:szCs w:val="22"/>
            </w:rPr>
            <w:fldChar w:fldCharType="separate"/>
          </w:r>
          <w:r w:rsidR="00B227D5">
            <w:rPr>
              <w:b/>
              <w:szCs w:val="22"/>
            </w:rPr>
            <w:t>Cables characteristics from ICS06 feedthrough to SCAO WAX and WOK panel</w:t>
          </w:r>
          <w:r>
            <w:rPr>
              <w:b/>
              <w:szCs w:val="22"/>
            </w:rPr>
            <w:fldChar w:fldCharType="end"/>
          </w:r>
        </w:p>
      </w:tc>
      <w:tc>
        <w:tcPr>
          <w:tcW w:w="992" w:type="dxa"/>
          <w:vAlign w:val="center"/>
        </w:tcPr>
        <w:p w14:paraId="379E0527" w14:textId="77777777" w:rsidR="00484FDD" w:rsidRPr="000E3247" w:rsidRDefault="00484FDD" w:rsidP="009D135A">
          <w:pPr>
            <w:spacing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Doc.-Ref.</w:t>
          </w:r>
        </w:p>
        <w:p w14:paraId="44388B40" w14:textId="77777777" w:rsidR="00484FDD" w:rsidRPr="000E3247" w:rsidRDefault="00484FDD" w:rsidP="009D135A">
          <w:pPr>
            <w:spacing w:after="0"/>
            <w:rPr>
              <w:sz w:val="18"/>
              <w:szCs w:val="18"/>
            </w:rPr>
          </w:pPr>
          <w:r w:rsidRPr="000E3247">
            <w:rPr>
              <w:sz w:val="18"/>
              <w:szCs w:val="18"/>
            </w:rPr>
            <w:t>Issue</w:t>
          </w:r>
        </w:p>
        <w:p w14:paraId="4842E72C" w14:textId="77777777" w:rsidR="00484FDD" w:rsidRPr="000E3247" w:rsidRDefault="00484FDD" w:rsidP="009D135A">
          <w:pPr>
            <w:spacing w:after="0"/>
            <w:rPr>
              <w:sz w:val="18"/>
              <w:szCs w:val="18"/>
            </w:rPr>
          </w:pPr>
          <w:r w:rsidRPr="000E3247">
            <w:rPr>
              <w:sz w:val="18"/>
              <w:szCs w:val="18"/>
            </w:rPr>
            <w:t>Date</w:t>
          </w:r>
        </w:p>
        <w:p w14:paraId="49AB636B" w14:textId="77777777" w:rsidR="00484FDD" w:rsidRPr="000E3247" w:rsidRDefault="00484FDD" w:rsidP="009D135A">
          <w:pPr>
            <w:spacing w:after="0"/>
            <w:rPr>
              <w:sz w:val="18"/>
              <w:szCs w:val="18"/>
            </w:rPr>
          </w:pPr>
          <w:r w:rsidRPr="000E3247">
            <w:rPr>
              <w:sz w:val="18"/>
              <w:szCs w:val="18"/>
            </w:rPr>
            <w:t>Page</w:t>
          </w:r>
        </w:p>
      </w:tc>
      <w:tc>
        <w:tcPr>
          <w:tcW w:w="2693" w:type="dxa"/>
          <w:vAlign w:val="center"/>
        </w:tcPr>
        <w:p w14:paraId="4F11D0F1" w14:textId="5700CD5C" w:rsidR="00484FDD" w:rsidRPr="00634944" w:rsidRDefault="00484FDD" w:rsidP="009D135A">
          <w:pPr>
            <w:spacing w:after="0"/>
            <w:rPr>
              <w:sz w:val="18"/>
              <w:szCs w:val="18"/>
            </w:rPr>
          </w:pPr>
          <w:r w:rsidRPr="00634944">
            <w:rPr>
              <w:sz w:val="18"/>
              <w:szCs w:val="18"/>
            </w:rPr>
            <w:t xml:space="preserve">: </w:t>
          </w:r>
          <w:r>
            <w:rPr>
              <w:sz w:val="18"/>
              <w:szCs w:val="18"/>
            </w:rPr>
            <w:fldChar w:fldCharType="begin"/>
          </w:r>
          <w:r w:rsidRPr="00634944">
            <w:rPr>
              <w:sz w:val="18"/>
              <w:szCs w:val="18"/>
            </w:rPr>
            <w:instrText xml:space="preserve"> DOCPROPERTY  "Document Number"  \* MERGEFORMAT </w:instrText>
          </w:r>
          <w:r>
            <w:rPr>
              <w:sz w:val="18"/>
              <w:szCs w:val="18"/>
            </w:rPr>
            <w:fldChar w:fldCharType="separate"/>
          </w:r>
          <w:r w:rsidR="00B227D5">
            <w:rPr>
              <w:sz w:val="18"/>
              <w:szCs w:val="18"/>
            </w:rPr>
            <w:t>ELT-TNO-MCD-56304-0140</w:t>
          </w:r>
          <w:r>
            <w:rPr>
              <w:sz w:val="18"/>
              <w:szCs w:val="18"/>
            </w:rPr>
            <w:fldChar w:fldCharType="end"/>
          </w:r>
          <w:r w:rsidRPr="00634944">
            <w:rPr>
              <w:sz w:val="18"/>
              <w:szCs w:val="18"/>
            </w:rPr>
            <w:t xml:space="preserve"> </w:t>
          </w:r>
        </w:p>
        <w:p w14:paraId="79899BEB" w14:textId="41912C48" w:rsidR="00484FDD" w:rsidRPr="005452FE" w:rsidRDefault="00484FDD" w:rsidP="009D135A">
          <w:pPr>
            <w:spacing w:after="0"/>
            <w:rPr>
              <w:sz w:val="18"/>
              <w:szCs w:val="18"/>
              <w:lang w:val="sv-SE"/>
            </w:rPr>
          </w:pPr>
          <w:r w:rsidRPr="005452FE">
            <w:rPr>
              <w:sz w:val="18"/>
              <w:szCs w:val="18"/>
              <w:lang w:val="sv-SE"/>
            </w:rPr>
            <w:t xml:space="preserve">: </w:t>
          </w:r>
          <w:r>
            <w:rPr>
              <w:sz w:val="18"/>
              <w:szCs w:val="18"/>
            </w:rPr>
            <w:fldChar w:fldCharType="begin"/>
          </w:r>
          <w:r w:rsidRPr="005452FE">
            <w:rPr>
              <w:sz w:val="18"/>
              <w:szCs w:val="18"/>
              <w:lang w:val="sv-SE"/>
            </w:rPr>
            <w:instrText xml:space="preserve"> DOCPROPERTY  Issue  \* MERGEFORMAT </w:instrText>
          </w:r>
          <w:r>
            <w:rPr>
              <w:sz w:val="18"/>
              <w:szCs w:val="18"/>
            </w:rPr>
            <w:fldChar w:fldCharType="separate"/>
          </w:r>
          <w:r w:rsidR="00B227D5">
            <w:rPr>
              <w:sz w:val="18"/>
              <w:szCs w:val="18"/>
              <w:lang w:val="sv-SE"/>
            </w:rPr>
            <w:t>1.0</w:t>
          </w:r>
          <w:r>
            <w:rPr>
              <w:sz w:val="18"/>
              <w:szCs w:val="18"/>
            </w:rPr>
            <w:fldChar w:fldCharType="end"/>
          </w:r>
        </w:p>
        <w:p w14:paraId="2F2F7591" w14:textId="6EC3CA37" w:rsidR="00484FDD" w:rsidRPr="00954ED0" w:rsidRDefault="00484FDD" w:rsidP="009D135A">
          <w:pPr>
            <w:spacing w:after="0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 xml:space="preserve">: </w:t>
          </w:r>
          <w:r>
            <w:rPr>
              <w:sz w:val="18"/>
              <w:szCs w:val="18"/>
            </w:rPr>
            <w:fldChar w:fldCharType="begin"/>
          </w:r>
          <w:r w:rsidRPr="00954ED0">
            <w:rPr>
              <w:sz w:val="18"/>
              <w:szCs w:val="18"/>
              <w:lang w:val="sv-SE"/>
            </w:rPr>
            <w:instrText xml:space="preserve"> DOCPROPERTY  "Issue Date" </w:instrText>
          </w:r>
          <w:r>
            <w:rPr>
              <w:sz w:val="18"/>
              <w:szCs w:val="18"/>
            </w:rPr>
            <w:fldChar w:fldCharType="separate"/>
          </w:r>
          <w:r w:rsidR="00B227D5">
            <w:rPr>
              <w:sz w:val="18"/>
              <w:szCs w:val="18"/>
              <w:lang w:val="sv-SE"/>
            </w:rPr>
            <w:t>23.12.2023</w:t>
          </w:r>
          <w:r>
            <w:rPr>
              <w:sz w:val="18"/>
              <w:szCs w:val="18"/>
            </w:rPr>
            <w:fldChar w:fldCharType="end"/>
          </w:r>
        </w:p>
        <w:p w14:paraId="4ABE046E" w14:textId="77777777" w:rsidR="00484FDD" w:rsidRPr="00954ED0" w:rsidRDefault="00484FDD" w:rsidP="009D135A">
          <w:pPr>
            <w:spacing w:after="0"/>
            <w:rPr>
              <w:sz w:val="18"/>
              <w:szCs w:val="18"/>
              <w:lang w:val="sv-SE"/>
            </w:rPr>
          </w:pPr>
          <w:r w:rsidRPr="00954ED0">
            <w:rPr>
              <w:sz w:val="18"/>
              <w:szCs w:val="18"/>
              <w:lang w:val="sv-SE"/>
            </w:rPr>
            <w:t xml:space="preserve">: </w:t>
          </w:r>
          <w:r w:rsidRPr="000E3247">
            <w:rPr>
              <w:sz w:val="18"/>
              <w:szCs w:val="18"/>
            </w:rPr>
            <w:fldChar w:fldCharType="begin"/>
          </w:r>
          <w:r w:rsidRPr="00954ED0">
            <w:rPr>
              <w:sz w:val="18"/>
              <w:szCs w:val="18"/>
              <w:lang w:val="sv-SE"/>
            </w:rPr>
            <w:instrText xml:space="preserve"> PAGE </w:instrText>
          </w:r>
          <w:r w:rsidRPr="000E3247">
            <w:rPr>
              <w:sz w:val="18"/>
              <w:szCs w:val="18"/>
            </w:rPr>
            <w:fldChar w:fldCharType="separate"/>
          </w:r>
          <w:r w:rsidR="00EC14DA">
            <w:rPr>
              <w:noProof/>
              <w:sz w:val="18"/>
              <w:szCs w:val="18"/>
              <w:lang w:val="sv-SE"/>
            </w:rPr>
            <w:t>10</w:t>
          </w:r>
          <w:r w:rsidRPr="000E3247">
            <w:rPr>
              <w:sz w:val="18"/>
              <w:szCs w:val="18"/>
            </w:rPr>
            <w:fldChar w:fldCharType="end"/>
          </w:r>
          <w:r w:rsidRPr="00954ED0">
            <w:rPr>
              <w:sz w:val="18"/>
              <w:szCs w:val="18"/>
              <w:lang w:val="sv-SE"/>
            </w:rPr>
            <w:t xml:space="preserve"> of </w:t>
          </w:r>
          <w:r w:rsidRPr="000E3247">
            <w:rPr>
              <w:sz w:val="18"/>
              <w:szCs w:val="18"/>
            </w:rPr>
            <w:fldChar w:fldCharType="begin"/>
          </w:r>
          <w:r w:rsidRPr="00954ED0">
            <w:rPr>
              <w:sz w:val="18"/>
              <w:szCs w:val="18"/>
              <w:lang w:val="sv-SE"/>
            </w:rPr>
            <w:instrText xml:space="preserve"> NUMPAGES </w:instrText>
          </w:r>
          <w:r w:rsidRPr="000E3247">
            <w:rPr>
              <w:sz w:val="18"/>
              <w:szCs w:val="18"/>
            </w:rPr>
            <w:fldChar w:fldCharType="separate"/>
          </w:r>
          <w:r w:rsidR="00EC14DA">
            <w:rPr>
              <w:noProof/>
              <w:sz w:val="18"/>
              <w:szCs w:val="18"/>
              <w:lang w:val="sv-SE"/>
            </w:rPr>
            <w:t>10</w:t>
          </w:r>
          <w:r w:rsidRPr="000E3247">
            <w:rPr>
              <w:sz w:val="18"/>
              <w:szCs w:val="18"/>
            </w:rPr>
            <w:fldChar w:fldCharType="end"/>
          </w:r>
        </w:p>
      </w:tc>
    </w:tr>
  </w:tbl>
  <w:p w14:paraId="45BB9671" w14:textId="77777777" w:rsidR="00484FDD" w:rsidRPr="00954ED0" w:rsidRDefault="00484FDD">
    <w:pPr>
      <w:pStyle w:val="En-tte"/>
      <w:tabs>
        <w:tab w:val="left" w:pos="-556"/>
        <w:tab w:val="right" w:pos="1315"/>
        <w:tab w:val="left" w:pos="1606"/>
        <w:tab w:val="center" w:pos="3912"/>
        <w:tab w:val="left" w:pos="6214"/>
        <w:tab w:val="left" w:pos="6358"/>
        <w:tab w:val="left" w:pos="6790"/>
      </w:tabs>
      <w:spacing w:line="240" w:lineRule="atLeast"/>
      <w:jc w:val="center"/>
      <w:rPr>
        <w:rFonts w:ascii="Helv" w:hAnsi="Helv"/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066992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46709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1C48BA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6E7414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F0EB5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AEC13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D0932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419C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4C9C2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78DE8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A3E275A"/>
    <w:multiLevelType w:val="multilevel"/>
    <w:tmpl w:val="C2A270C0"/>
    <w:styleLink w:val="Listeactuelle5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12" w15:restartNumberingAfterBreak="0">
    <w:nsid w:val="11E07A2D"/>
    <w:multiLevelType w:val="multilevel"/>
    <w:tmpl w:val="C2B2D8D8"/>
    <w:styleLink w:val="Listeactuelle4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13" w15:restartNumberingAfterBreak="0">
    <w:nsid w:val="190E6D62"/>
    <w:multiLevelType w:val="multilevel"/>
    <w:tmpl w:val="462C8496"/>
    <w:styleLink w:val="Listeactuelle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365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1" w:hanging="1440"/>
      </w:pPr>
      <w:rPr>
        <w:rFonts w:hint="default"/>
      </w:rPr>
    </w:lvl>
  </w:abstractNum>
  <w:abstractNum w:abstractNumId="14" w15:restartNumberingAfterBreak="0">
    <w:nsid w:val="20E519B5"/>
    <w:multiLevelType w:val="multilevel"/>
    <w:tmpl w:val="C9403D92"/>
    <w:lvl w:ilvl="0">
      <w:start w:val="1"/>
      <w:numFmt w:val="decimal"/>
      <w:lvlText w:val="%1-"/>
      <w:lvlJc w:val="left"/>
      <w:pPr>
        <w:tabs>
          <w:tab w:val="num" w:pos="573"/>
        </w:tabs>
        <w:ind w:left="573" w:hanging="432"/>
      </w:pPr>
      <w:rPr>
        <w:rFonts w:hint="default"/>
      </w:rPr>
    </w:lvl>
    <w:lvl w:ilvl="1">
      <w:start w:val="1"/>
      <w:numFmt w:val="decimal"/>
      <w:lvlText w:val="%1.%2"/>
      <w:lvlJc w:val="left"/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 -"/>
      <w:lvlJc w:val="left"/>
      <w:pPr>
        <w:tabs>
          <w:tab w:val="num" w:pos="1287"/>
        </w:tabs>
        <w:ind w:left="1287" w:hanging="720"/>
      </w:pPr>
      <w:rPr>
        <w:rFonts w:hint="default"/>
        <w:lang w:val="en-US"/>
      </w:rPr>
    </w:lvl>
    <w:lvl w:ilvl="3">
      <w:start w:val="1"/>
      <w:numFmt w:val="lowerLetter"/>
      <w:lvlText w:val="%4)"/>
      <w:lvlJc w:val="left"/>
      <w:pPr>
        <w:ind w:left="501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9"/>
        </w:tabs>
        <w:ind w:left="114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93"/>
        </w:tabs>
        <w:ind w:left="129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7"/>
        </w:tabs>
        <w:ind w:left="143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1"/>
        </w:tabs>
        <w:ind w:left="15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5"/>
        </w:tabs>
        <w:ind w:left="1725" w:hanging="1584"/>
      </w:pPr>
      <w:rPr>
        <w:rFonts w:hint="default"/>
      </w:rPr>
    </w:lvl>
  </w:abstractNum>
  <w:abstractNum w:abstractNumId="15" w15:restartNumberingAfterBreak="0">
    <w:nsid w:val="23E542D4"/>
    <w:multiLevelType w:val="hybridMultilevel"/>
    <w:tmpl w:val="F3CA54D4"/>
    <w:lvl w:ilvl="0" w:tplc="04070001">
      <w:start w:val="1"/>
      <w:numFmt w:val="bullet"/>
      <w:pStyle w:val="Liste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16FDD"/>
    <w:multiLevelType w:val="hybridMultilevel"/>
    <w:tmpl w:val="651C6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37506"/>
    <w:multiLevelType w:val="multilevel"/>
    <w:tmpl w:val="9788BD54"/>
    <w:lvl w:ilvl="0">
      <w:start w:val="1"/>
      <w:numFmt w:val="decimal"/>
      <w:pStyle w:val="Titre1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93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365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1" w:hanging="1440"/>
      </w:pPr>
      <w:rPr>
        <w:rFonts w:hint="default"/>
      </w:rPr>
    </w:lvl>
  </w:abstractNum>
  <w:abstractNum w:abstractNumId="18" w15:restartNumberingAfterBreak="0">
    <w:nsid w:val="344733B5"/>
    <w:multiLevelType w:val="hybridMultilevel"/>
    <w:tmpl w:val="1B7852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9616A"/>
    <w:multiLevelType w:val="hybridMultilevel"/>
    <w:tmpl w:val="E932DFB8"/>
    <w:lvl w:ilvl="0" w:tplc="730AC566">
      <w:start w:val="28"/>
      <w:numFmt w:val="bullet"/>
      <w:lvlText w:val="-"/>
      <w:lvlJc w:val="left"/>
      <w:pPr>
        <w:ind w:left="360" w:hanging="360"/>
      </w:pPr>
      <w:rPr>
        <w:rFonts w:ascii="Helvetica" w:eastAsia="Times New Roman" w:hAnsi="Helvetica" w:cs="Helvetica" w:hint="default"/>
      </w:rPr>
    </w:lvl>
    <w:lvl w:ilvl="1" w:tplc="730AC566">
      <w:start w:val="28"/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285206"/>
    <w:multiLevelType w:val="multilevel"/>
    <w:tmpl w:val="C2A270C0"/>
    <w:styleLink w:val="Listeactuelle6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1" w15:restartNumberingAfterBreak="0">
    <w:nsid w:val="42895396"/>
    <w:multiLevelType w:val="multilevel"/>
    <w:tmpl w:val="943C5E3C"/>
    <w:styleLink w:val="Listeactuelle7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" w:hanging="432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ind w:left="50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2" w15:restartNumberingAfterBreak="0">
    <w:nsid w:val="43794AD2"/>
    <w:multiLevelType w:val="multilevel"/>
    <w:tmpl w:val="B3A0B43A"/>
    <w:styleLink w:val="Listeactuelle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CC4168F"/>
    <w:multiLevelType w:val="hybridMultilevel"/>
    <w:tmpl w:val="5D06211C"/>
    <w:lvl w:ilvl="0" w:tplc="51209876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72849"/>
    <w:multiLevelType w:val="hybridMultilevel"/>
    <w:tmpl w:val="863C4054"/>
    <w:lvl w:ilvl="0" w:tplc="67BC326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50E87"/>
    <w:multiLevelType w:val="multilevel"/>
    <w:tmpl w:val="5AD030EC"/>
    <w:styleLink w:val="Listeactuelle1"/>
    <w:lvl w:ilvl="0">
      <w:start w:val="1"/>
      <w:numFmt w:val="decimal"/>
      <w:lvlText w:val="%1-"/>
      <w:lvlJc w:val="left"/>
      <w:pPr>
        <w:tabs>
          <w:tab w:val="num" w:pos="573"/>
        </w:tabs>
        <w:ind w:left="573" w:hanging="432"/>
      </w:pPr>
      <w:rPr>
        <w:rFonts w:hint="default"/>
      </w:rPr>
    </w:lvl>
    <w:lvl w:ilvl="1">
      <w:start w:val="1"/>
      <w:numFmt w:val="decimal"/>
      <w:lvlText w:val="%1.%2-"/>
      <w:lvlJc w:val="left"/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 -"/>
      <w:lvlJc w:val="left"/>
      <w:pPr>
        <w:tabs>
          <w:tab w:val="num" w:pos="1287"/>
        </w:tabs>
        <w:ind w:left="1287" w:hanging="720"/>
      </w:pPr>
      <w:rPr>
        <w:rFonts w:hint="default"/>
        <w:lang w:val="en-US"/>
      </w:rPr>
    </w:lvl>
    <w:lvl w:ilvl="3">
      <w:start w:val="1"/>
      <w:numFmt w:val="lowerLetter"/>
      <w:lvlText w:val="%4)"/>
      <w:lvlJc w:val="left"/>
      <w:pPr>
        <w:ind w:left="501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9"/>
        </w:tabs>
        <w:ind w:left="114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93"/>
        </w:tabs>
        <w:ind w:left="129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7"/>
        </w:tabs>
        <w:ind w:left="143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1"/>
        </w:tabs>
        <w:ind w:left="15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5"/>
        </w:tabs>
        <w:ind w:left="1725" w:hanging="1584"/>
      </w:pPr>
      <w:rPr>
        <w:rFonts w:hint="default"/>
      </w:rPr>
    </w:lvl>
  </w:abstractNum>
  <w:abstractNum w:abstractNumId="26" w15:restartNumberingAfterBreak="0">
    <w:nsid w:val="727B2A95"/>
    <w:multiLevelType w:val="multilevel"/>
    <w:tmpl w:val="2548B7A6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" w:hanging="432"/>
      </w:pPr>
      <w:rPr>
        <w:rFonts w:hint="default"/>
      </w:rPr>
    </w:lvl>
    <w:lvl w:ilvl="2">
      <w:start w:val="1"/>
      <w:numFmt w:val="decimal"/>
      <w:lvlRestart w:val="1"/>
      <w:pStyle w:val="Titre3"/>
      <w:lvlText w:val="%1.%2.%3."/>
      <w:lvlJc w:val="left"/>
      <w:pPr>
        <w:ind w:left="50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440"/>
      </w:pPr>
      <w:rPr>
        <w:rFonts w:hint="default"/>
      </w:rPr>
    </w:lvl>
  </w:abstractNum>
  <w:abstractNum w:abstractNumId="27" w15:restartNumberingAfterBreak="0">
    <w:nsid w:val="7FF94745"/>
    <w:multiLevelType w:val="multilevel"/>
    <w:tmpl w:val="2F788B00"/>
    <w:lvl w:ilvl="0">
      <w:start w:val="1"/>
      <w:numFmt w:val="decimal"/>
      <w:lvlText w:val="%1"/>
      <w:lvlJc w:val="left"/>
      <w:pPr>
        <w:tabs>
          <w:tab w:val="num" w:pos="573"/>
        </w:tabs>
        <w:ind w:left="573" w:hanging="432"/>
      </w:pPr>
      <w:rPr>
        <w:rFonts w:hint="default"/>
      </w:rPr>
    </w:lvl>
    <w:lvl w:ilvl="1">
      <w:start w:val="1"/>
      <w:numFmt w:val="decimal"/>
      <w:lvlText w:val="%1.%2"/>
      <w:lvlJc w:val="left"/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 -"/>
      <w:lvlJc w:val="left"/>
      <w:pPr>
        <w:tabs>
          <w:tab w:val="num" w:pos="1287"/>
        </w:tabs>
        <w:ind w:left="1287" w:hanging="720"/>
      </w:pPr>
      <w:rPr>
        <w:rFonts w:hint="default"/>
        <w:lang w:val="en-US"/>
      </w:rPr>
    </w:lvl>
    <w:lvl w:ilvl="3">
      <w:start w:val="1"/>
      <w:numFmt w:val="lowerLetter"/>
      <w:lvlText w:val="%4)"/>
      <w:lvlJc w:val="left"/>
      <w:pPr>
        <w:ind w:left="501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9"/>
        </w:tabs>
        <w:ind w:left="114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93"/>
        </w:tabs>
        <w:ind w:left="129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7"/>
        </w:tabs>
        <w:ind w:left="143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1"/>
        </w:tabs>
        <w:ind w:left="15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5"/>
        </w:tabs>
        <w:ind w:left="1725" w:hanging="1584"/>
      </w:pPr>
      <w:rPr>
        <w:rFonts w:hint="default"/>
      </w:rPr>
    </w:lvl>
  </w:abstractNum>
  <w:num w:numId="1" w16cid:durableId="2112891727">
    <w:abstractNumId w:val="17"/>
  </w:num>
  <w:num w:numId="2" w16cid:durableId="816382440">
    <w:abstractNumId w:val="15"/>
  </w:num>
  <w:num w:numId="3" w16cid:durableId="557401680">
    <w:abstractNumId w:val="9"/>
  </w:num>
  <w:num w:numId="4" w16cid:durableId="1060055884">
    <w:abstractNumId w:val="7"/>
  </w:num>
  <w:num w:numId="5" w16cid:durableId="1351107882">
    <w:abstractNumId w:val="6"/>
  </w:num>
  <w:num w:numId="6" w16cid:durableId="825324580">
    <w:abstractNumId w:val="5"/>
  </w:num>
  <w:num w:numId="7" w16cid:durableId="1246109167">
    <w:abstractNumId w:val="4"/>
  </w:num>
  <w:num w:numId="8" w16cid:durableId="35081563">
    <w:abstractNumId w:val="8"/>
  </w:num>
  <w:num w:numId="9" w16cid:durableId="765225398">
    <w:abstractNumId w:val="3"/>
  </w:num>
  <w:num w:numId="10" w16cid:durableId="975452347">
    <w:abstractNumId w:val="2"/>
  </w:num>
  <w:num w:numId="11" w16cid:durableId="334453601">
    <w:abstractNumId w:val="1"/>
  </w:num>
  <w:num w:numId="12" w16cid:durableId="1653872374">
    <w:abstractNumId w:val="0"/>
  </w:num>
  <w:num w:numId="13" w16cid:durableId="735783520">
    <w:abstractNumId w:val="10"/>
  </w:num>
  <w:num w:numId="14" w16cid:durableId="397678430">
    <w:abstractNumId w:val="27"/>
  </w:num>
  <w:num w:numId="15" w16cid:durableId="1625231036">
    <w:abstractNumId w:val="14"/>
  </w:num>
  <w:num w:numId="16" w16cid:durableId="1017391183">
    <w:abstractNumId w:val="23"/>
  </w:num>
  <w:num w:numId="17" w16cid:durableId="221797566">
    <w:abstractNumId w:val="24"/>
  </w:num>
  <w:num w:numId="18" w16cid:durableId="169806729">
    <w:abstractNumId w:val="19"/>
  </w:num>
  <w:num w:numId="19" w16cid:durableId="169687275">
    <w:abstractNumId w:val="25"/>
  </w:num>
  <w:num w:numId="20" w16cid:durableId="898789853">
    <w:abstractNumId w:val="26"/>
  </w:num>
  <w:num w:numId="21" w16cid:durableId="333146371">
    <w:abstractNumId w:val="18"/>
  </w:num>
  <w:num w:numId="22" w16cid:durableId="1308434660">
    <w:abstractNumId w:val="16"/>
  </w:num>
  <w:num w:numId="23" w16cid:durableId="109130344">
    <w:abstractNumId w:val="13"/>
  </w:num>
  <w:num w:numId="24" w16cid:durableId="737677021">
    <w:abstractNumId w:val="22"/>
  </w:num>
  <w:num w:numId="25" w16cid:durableId="181097117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4020885">
    <w:abstractNumId w:val="12"/>
  </w:num>
  <w:num w:numId="27" w16cid:durableId="1736855281">
    <w:abstractNumId w:val="11"/>
  </w:num>
  <w:num w:numId="28" w16cid:durableId="373199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90616570">
    <w:abstractNumId w:val="20"/>
  </w:num>
  <w:num w:numId="30" w16cid:durableId="120351630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84429132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SystemFonts/>
  <w:proofState w:spelling="clean"/>
  <w:attachedTemplate r:id="rId1"/>
  <w:stylePaneSortMethod w:val="000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D8"/>
    <w:rsid w:val="00002D4E"/>
    <w:rsid w:val="000034DF"/>
    <w:rsid w:val="000040F1"/>
    <w:rsid w:val="0000604D"/>
    <w:rsid w:val="00006C4F"/>
    <w:rsid w:val="00014B08"/>
    <w:rsid w:val="00015503"/>
    <w:rsid w:val="000157C9"/>
    <w:rsid w:val="00017827"/>
    <w:rsid w:val="000424D2"/>
    <w:rsid w:val="000430AE"/>
    <w:rsid w:val="00043CC0"/>
    <w:rsid w:val="0005703D"/>
    <w:rsid w:val="000575B2"/>
    <w:rsid w:val="000612A0"/>
    <w:rsid w:val="00062940"/>
    <w:rsid w:val="00065E50"/>
    <w:rsid w:val="00070418"/>
    <w:rsid w:val="00074D08"/>
    <w:rsid w:val="00080307"/>
    <w:rsid w:val="00097AC4"/>
    <w:rsid w:val="000A5751"/>
    <w:rsid w:val="000A6A36"/>
    <w:rsid w:val="000B5E0E"/>
    <w:rsid w:val="000C405A"/>
    <w:rsid w:val="000E5985"/>
    <w:rsid w:val="000E5FE0"/>
    <w:rsid w:val="000F730C"/>
    <w:rsid w:val="00102D04"/>
    <w:rsid w:val="0010546C"/>
    <w:rsid w:val="00105984"/>
    <w:rsid w:val="00106A1C"/>
    <w:rsid w:val="00120DD0"/>
    <w:rsid w:val="00123D5F"/>
    <w:rsid w:val="00126D38"/>
    <w:rsid w:val="001302BD"/>
    <w:rsid w:val="00140A1A"/>
    <w:rsid w:val="0014547F"/>
    <w:rsid w:val="00147F80"/>
    <w:rsid w:val="00152132"/>
    <w:rsid w:val="001568E4"/>
    <w:rsid w:val="00162BA8"/>
    <w:rsid w:val="00164D30"/>
    <w:rsid w:val="00167EE2"/>
    <w:rsid w:val="00170033"/>
    <w:rsid w:val="00170192"/>
    <w:rsid w:val="001705C1"/>
    <w:rsid w:val="00170AD2"/>
    <w:rsid w:val="00170CCF"/>
    <w:rsid w:val="0017328C"/>
    <w:rsid w:val="00173D93"/>
    <w:rsid w:val="001779A5"/>
    <w:rsid w:val="00177AD6"/>
    <w:rsid w:val="001803F1"/>
    <w:rsid w:val="00182E2A"/>
    <w:rsid w:val="0018302B"/>
    <w:rsid w:val="0019423D"/>
    <w:rsid w:val="001967E5"/>
    <w:rsid w:val="001A77FC"/>
    <w:rsid w:val="001B2462"/>
    <w:rsid w:val="001B6370"/>
    <w:rsid w:val="001C1CD4"/>
    <w:rsid w:val="001C4D68"/>
    <w:rsid w:val="001C66D6"/>
    <w:rsid w:val="001C696C"/>
    <w:rsid w:val="001C768D"/>
    <w:rsid w:val="001D37CC"/>
    <w:rsid w:val="001D6BD8"/>
    <w:rsid w:val="001E01B5"/>
    <w:rsid w:val="001E2578"/>
    <w:rsid w:val="001E3210"/>
    <w:rsid w:val="001E45B8"/>
    <w:rsid w:val="001E45C0"/>
    <w:rsid w:val="001F32EA"/>
    <w:rsid w:val="001F3ED5"/>
    <w:rsid w:val="001F42F8"/>
    <w:rsid w:val="002029F2"/>
    <w:rsid w:val="00207812"/>
    <w:rsid w:val="00210C58"/>
    <w:rsid w:val="002158B3"/>
    <w:rsid w:val="0023573E"/>
    <w:rsid w:val="00240A1D"/>
    <w:rsid w:val="00240EEC"/>
    <w:rsid w:val="002412F1"/>
    <w:rsid w:val="00241DC8"/>
    <w:rsid w:val="002534D4"/>
    <w:rsid w:val="00254B61"/>
    <w:rsid w:val="0026075A"/>
    <w:rsid w:val="00262AE1"/>
    <w:rsid w:val="00262B6C"/>
    <w:rsid w:val="00262F70"/>
    <w:rsid w:val="002664E4"/>
    <w:rsid w:val="00270103"/>
    <w:rsid w:val="00275D8B"/>
    <w:rsid w:val="00277DB4"/>
    <w:rsid w:val="00285626"/>
    <w:rsid w:val="002946EE"/>
    <w:rsid w:val="002A315D"/>
    <w:rsid w:val="002A3AAE"/>
    <w:rsid w:val="002B0F90"/>
    <w:rsid w:val="002B6E82"/>
    <w:rsid w:val="002C1EAC"/>
    <w:rsid w:val="002C21A1"/>
    <w:rsid w:val="002C355A"/>
    <w:rsid w:val="002C3D0A"/>
    <w:rsid w:val="002E4490"/>
    <w:rsid w:val="002F2B54"/>
    <w:rsid w:val="002F3F6E"/>
    <w:rsid w:val="002F5EF0"/>
    <w:rsid w:val="002F7AE5"/>
    <w:rsid w:val="00300C94"/>
    <w:rsid w:val="00305AFA"/>
    <w:rsid w:val="00307653"/>
    <w:rsid w:val="0031294B"/>
    <w:rsid w:val="00320F79"/>
    <w:rsid w:val="00324BBD"/>
    <w:rsid w:val="00326A29"/>
    <w:rsid w:val="003432CD"/>
    <w:rsid w:val="003466A1"/>
    <w:rsid w:val="003507B2"/>
    <w:rsid w:val="00353C8E"/>
    <w:rsid w:val="0036226E"/>
    <w:rsid w:val="00362A38"/>
    <w:rsid w:val="00362C70"/>
    <w:rsid w:val="0036561C"/>
    <w:rsid w:val="003658B1"/>
    <w:rsid w:val="00377873"/>
    <w:rsid w:val="00384D4F"/>
    <w:rsid w:val="00384D84"/>
    <w:rsid w:val="00385F00"/>
    <w:rsid w:val="00386F7A"/>
    <w:rsid w:val="00394BB5"/>
    <w:rsid w:val="00396720"/>
    <w:rsid w:val="00397C5B"/>
    <w:rsid w:val="003A15C4"/>
    <w:rsid w:val="003A1C3D"/>
    <w:rsid w:val="003A3829"/>
    <w:rsid w:val="003A5463"/>
    <w:rsid w:val="003C7899"/>
    <w:rsid w:val="003E6B87"/>
    <w:rsid w:val="003F0232"/>
    <w:rsid w:val="00400990"/>
    <w:rsid w:val="004015F1"/>
    <w:rsid w:val="004040BE"/>
    <w:rsid w:val="00404FE1"/>
    <w:rsid w:val="0040552D"/>
    <w:rsid w:val="004117B5"/>
    <w:rsid w:val="004148AF"/>
    <w:rsid w:val="004165FC"/>
    <w:rsid w:val="00425A23"/>
    <w:rsid w:val="0043399A"/>
    <w:rsid w:val="00435605"/>
    <w:rsid w:val="00437332"/>
    <w:rsid w:val="0043797E"/>
    <w:rsid w:val="0044193A"/>
    <w:rsid w:val="00441CB9"/>
    <w:rsid w:val="00444966"/>
    <w:rsid w:val="0044518E"/>
    <w:rsid w:val="004515BD"/>
    <w:rsid w:val="00453A0E"/>
    <w:rsid w:val="0045628A"/>
    <w:rsid w:val="00466672"/>
    <w:rsid w:val="00483E5D"/>
    <w:rsid w:val="00484FDD"/>
    <w:rsid w:val="00487A72"/>
    <w:rsid w:val="00487FE4"/>
    <w:rsid w:val="0049085A"/>
    <w:rsid w:val="004924CA"/>
    <w:rsid w:val="0049405A"/>
    <w:rsid w:val="00496CAC"/>
    <w:rsid w:val="004A063E"/>
    <w:rsid w:val="004A6618"/>
    <w:rsid w:val="004A7794"/>
    <w:rsid w:val="004B05B7"/>
    <w:rsid w:val="004C67EA"/>
    <w:rsid w:val="004C7608"/>
    <w:rsid w:val="004C766A"/>
    <w:rsid w:val="004D0DCC"/>
    <w:rsid w:val="004D326E"/>
    <w:rsid w:val="004D3586"/>
    <w:rsid w:val="004D4BA0"/>
    <w:rsid w:val="004D7630"/>
    <w:rsid w:val="004E24EF"/>
    <w:rsid w:val="004E6A18"/>
    <w:rsid w:val="004F054E"/>
    <w:rsid w:val="004F21AF"/>
    <w:rsid w:val="004F45B0"/>
    <w:rsid w:val="004F4CF2"/>
    <w:rsid w:val="004F6094"/>
    <w:rsid w:val="00502330"/>
    <w:rsid w:val="00502362"/>
    <w:rsid w:val="005036CD"/>
    <w:rsid w:val="00514104"/>
    <w:rsid w:val="00514FE6"/>
    <w:rsid w:val="0053010E"/>
    <w:rsid w:val="0053124D"/>
    <w:rsid w:val="00532250"/>
    <w:rsid w:val="00533311"/>
    <w:rsid w:val="00534227"/>
    <w:rsid w:val="00545CBF"/>
    <w:rsid w:val="00546099"/>
    <w:rsid w:val="005466E9"/>
    <w:rsid w:val="005545D2"/>
    <w:rsid w:val="00554713"/>
    <w:rsid w:val="00555BF0"/>
    <w:rsid w:val="00556641"/>
    <w:rsid w:val="00557330"/>
    <w:rsid w:val="00562C6C"/>
    <w:rsid w:val="005702B5"/>
    <w:rsid w:val="00570CD6"/>
    <w:rsid w:val="00574614"/>
    <w:rsid w:val="005776D7"/>
    <w:rsid w:val="00583170"/>
    <w:rsid w:val="005852E4"/>
    <w:rsid w:val="0059389C"/>
    <w:rsid w:val="00595273"/>
    <w:rsid w:val="00595AFA"/>
    <w:rsid w:val="005964C9"/>
    <w:rsid w:val="00597A4D"/>
    <w:rsid w:val="005A5E81"/>
    <w:rsid w:val="005A61F1"/>
    <w:rsid w:val="005A630E"/>
    <w:rsid w:val="005B0739"/>
    <w:rsid w:val="005B0BF1"/>
    <w:rsid w:val="005B0EFD"/>
    <w:rsid w:val="005B550D"/>
    <w:rsid w:val="005D140F"/>
    <w:rsid w:val="005D22B6"/>
    <w:rsid w:val="005D2558"/>
    <w:rsid w:val="005E42A5"/>
    <w:rsid w:val="005E7CBD"/>
    <w:rsid w:val="005F13DC"/>
    <w:rsid w:val="005F41BE"/>
    <w:rsid w:val="00627CE9"/>
    <w:rsid w:val="0064014E"/>
    <w:rsid w:val="006410E9"/>
    <w:rsid w:val="00651E8F"/>
    <w:rsid w:val="00652384"/>
    <w:rsid w:val="00652E3F"/>
    <w:rsid w:val="00653BE9"/>
    <w:rsid w:val="006547CF"/>
    <w:rsid w:val="0065742E"/>
    <w:rsid w:val="0066569F"/>
    <w:rsid w:val="0066764F"/>
    <w:rsid w:val="006718EA"/>
    <w:rsid w:val="006731FB"/>
    <w:rsid w:val="006752B0"/>
    <w:rsid w:val="00684AAA"/>
    <w:rsid w:val="006870BD"/>
    <w:rsid w:val="0068788F"/>
    <w:rsid w:val="00690F2D"/>
    <w:rsid w:val="00693A5C"/>
    <w:rsid w:val="00695906"/>
    <w:rsid w:val="006A1842"/>
    <w:rsid w:val="006A3F2F"/>
    <w:rsid w:val="006B3066"/>
    <w:rsid w:val="006C2598"/>
    <w:rsid w:val="006D2F4E"/>
    <w:rsid w:val="006E2482"/>
    <w:rsid w:val="006E36CE"/>
    <w:rsid w:val="006F1682"/>
    <w:rsid w:val="006F4821"/>
    <w:rsid w:val="006F56AE"/>
    <w:rsid w:val="006F641B"/>
    <w:rsid w:val="007033B0"/>
    <w:rsid w:val="007039BC"/>
    <w:rsid w:val="00704FE1"/>
    <w:rsid w:val="0071130C"/>
    <w:rsid w:val="00711771"/>
    <w:rsid w:val="00712847"/>
    <w:rsid w:val="007151F0"/>
    <w:rsid w:val="00716334"/>
    <w:rsid w:val="00724AFD"/>
    <w:rsid w:val="0072623D"/>
    <w:rsid w:val="00727D0A"/>
    <w:rsid w:val="00732B9B"/>
    <w:rsid w:val="00734BF6"/>
    <w:rsid w:val="0074027D"/>
    <w:rsid w:val="007635C6"/>
    <w:rsid w:val="00770677"/>
    <w:rsid w:val="00771684"/>
    <w:rsid w:val="007729D5"/>
    <w:rsid w:val="00773E22"/>
    <w:rsid w:val="00773E2D"/>
    <w:rsid w:val="007832AD"/>
    <w:rsid w:val="00783375"/>
    <w:rsid w:val="00785210"/>
    <w:rsid w:val="00787779"/>
    <w:rsid w:val="00787BAD"/>
    <w:rsid w:val="007915CA"/>
    <w:rsid w:val="007925A6"/>
    <w:rsid w:val="00792CCE"/>
    <w:rsid w:val="00795321"/>
    <w:rsid w:val="00795B5C"/>
    <w:rsid w:val="00797BEA"/>
    <w:rsid w:val="007A4312"/>
    <w:rsid w:val="007B3E6F"/>
    <w:rsid w:val="007C1812"/>
    <w:rsid w:val="007C3120"/>
    <w:rsid w:val="007C7E12"/>
    <w:rsid w:val="007D037C"/>
    <w:rsid w:val="007D4C9C"/>
    <w:rsid w:val="007E5C93"/>
    <w:rsid w:val="007E78D4"/>
    <w:rsid w:val="007F3694"/>
    <w:rsid w:val="00801EF0"/>
    <w:rsid w:val="00802B18"/>
    <w:rsid w:val="00802F26"/>
    <w:rsid w:val="0082027E"/>
    <w:rsid w:val="00822B8A"/>
    <w:rsid w:val="00833CDA"/>
    <w:rsid w:val="00850C2A"/>
    <w:rsid w:val="008515EA"/>
    <w:rsid w:val="008606F7"/>
    <w:rsid w:val="00862752"/>
    <w:rsid w:val="008661D9"/>
    <w:rsid w:val="008668FB"/>
    <w:rsid w:val="00871097"/>
    <w:rsid w:val="00874C5C"/>
    <w:rsid w:val="008818F6"/>
    <w:rsid w:val="00884593"/>
    <w:rsid w:val="00887BBD"/>
    <w:rsid w:val="008966BC"/>
    <w:rsid w:val="008A2511"/>
    <w:rsid w:val="008A4957"/>
    <w:rsid w:val="008A7B2A"/>
    <w:rsid w:val="008B33DB"/>
    <w:rsid w:val="008B55C3"/>
    <w:rsid w:val="008B6025"/>
    <w:rsid w:val="008D4338"/>
    <w:rsid w:val="008E07DC"/>
    <w:rsid w:val="008E1D0F"/>
    <w:rsid w:val="008E2D17"/>
    <w:rsid w:val="008E300E"/>
    <w:rsid w:val="008E4898"/>
    <w:rsid w:val="008F1675"/>
    <w:rsid w:val="008F44D5"/>
    <w:rsid w:val="009059C2"/>
    <w:rsid w:val="0091022A"/>
    <w:rsid w:val="0091318E"/>
    <w:rsid w:val="00915331"/>
    <w:rsid w:val="00925333"/>
    <w:rsid w:val="00926118"/>
    <w:rsid w:val="009267A9"/>
    <w:rsid w:val="00927B86"/>
    <w:rsid w:val="009302CB"/>
    <w:rsid w:val="00930996"/>
    <w:rsid w:val="00935D02"/>
    <w:rsid w:val="0094493F"/>
    <w:rsid w:val="00947F70"/>
    <w:rsid w:val="00956373"/>
    <w:rsid w:val="009571B6"/>
    <w:rsid w:val="00960CBB"/>
    <w:rsid w:val="00961CA8"/>
    <w:rsid w:val="00971226"/>
    <w:rsid w:val="00972C9B"/>
    <w:rsid w:val="00972CA3"/>
    <w:rsid w:val="00972F6D"/>
    <w:rsid w:val="00993E46"/>
    <w:rsid w:val="00994483"/>
    <w:rsid w:val="009964DB"/>
    <w:rsid w:val="00997F6A"/>
    <w:rsid w:val="009A2C35"/>
    <w:rsid w:val="009A44A0"/>
    <w:rsid w:val="009A4A43"/>
    <w:rsid w:val="009A6603"/>
    <w:rsid w:val="009B7BF6"/>
    <w:rsid w:val="009C229D"/>
    <w:rsid w:val="009C485A"/>
    <w:rsid w:val="009D135A"/>
    <w:rsid w:val="009D333C"/>
    <w:rsid w:val="009E03D4"/>
    <w:rsid w:val="009E7516"/>
    <w:rsid w:val="009F28D8"/>
    <w:rsid w:val="009F3946"/>
    <w:rsid w:val="00A00D77"/>
    <w:rsid w:val="00A06015"/>
    <w:rsid w:val="00A10E70"/>
    <w:rsid w:val="00A1172A"/>
    <w:rsid w:val="00A134CB"/>
    <w:rsid w:val="00A219B1"/>
    <w:rsid w:val="00A27460"/>
    <w:rsid w:val="00A306D5"/>
    <w:rsid w:val="00A30DCA"/>
    <w:rsid w:val="00A431A9"/>
    <w:rsid w:val="00A44D73"/>
    <w:rsid w:val="00A557C1"/>
    <w:rsid w:val="00A62847"/>
    <w:rsid w:val="00A63C2F"/>
    <w:rsid w:val="00A65E67"/>
    <w:rsid w:val="00A66B40"/>
    <w:rsid w:val="00A761D9"/>
    <w:rsid w:val="00A83E9C"/>
    <w:rsid w:val="00A845D6"/>
    <w:rsid w:val="00A86563"/>
    <w:rsid w:val="00A907FB"/>
    <w:rsid w:val="00A96D3D"/>
    <w:rsid w:val="00A97846"/>
    <w:rsid w:val="00AA0CBB"/>
    <w:rsid w:val="00AA1F16"/>
    <w:rsid w:val="00AA63E7"/>
    <w:rsid w:val="00AA7165"/>
    <w:rsid w:val="00AB33EA"/>
    <w:rsid w:val="00AB5029"/>
    <w:rsid w:val="00AB573E"/>
    <w:rsid w:val="00AB58A4"/>
    <w:rsid w:val="00AC0175"/>
    <w:rsid w:val="00AC6483"/>
    <w:rsid w:val="00AC6D2D"/>
    <w:rsid w:val="00AD3BA3"/>
    <w:rsid w:val="00AD5AD7"/>
    <w:rsid w:val="00AD63AF"/>
    <w:rsid w:val="00AE035C"/>
    <w:rsid w:val="00AE117E"/>
    <w:rsid w:val="00AE5138"/>
    <w:rsid w:val="00B035A4"/>
    <w:rsid w:val="00B1276B"/>
    <w:rsid w:val="00B13E7E"/>
    <w:rsid w:val="00B14129"/>
    <w:rsid w:val="00B14868"/>
    <w:rsid w:val="00B16866"/>
    <w:rsid w:val="00B2133C"/>
    <w:rsid w:val="00B222AC"/>
    <w:rsid w:val="00B227D5"/>
    <w:rsid w:val="00B25BE3"/>
    <w:rsid w:val="00B26287"/>
    <w:rsid w:val="00B26492"/>
    <w:rsid w:val="00B2752F"/>
    <w:rsid w:val="00B27D59"/>
    <w:rsid w:val="00B31848"/>
    <w:rsid w:val="00B31E1E"/>
    <w:rsid w:val="00B33AA1"/>
    <w:rsid w:val="00B352AA"/>
    <w:rsid w:val="00B35B43"/>
    <w:rsid w:val="00B36094"/>
    <w:rsid w:val="00B40F6D"/>
    <w:rsid w:val="00B41245"/>
    <w:rsid w:val="00B42A69"/>
    <w:rsid w:val="00B46B77"/>
    <w:rsid w:val="00B52976"/>
    <w:rsid w:val="00B55495"/>
    <w:rsid w:val="00B70831"/>
    <w:rsid w:val="00B7250B"/>
    <w:rsid w:val="00B74075"/>
    <w:rsid w:val="00B76400"/>
    <w:rsid w:val="00B77F15"/>
    <w:rsid w:val="00B81CB9"/>
    <w:rsid w:val="00B81F33"/>
    <w:rsid w:val="00B86628"/>
    <w:rsid w:val="00B9393F"/>
    <w:rsid w:val="00B96827"/>
    <w:rsid w:val="00B97743"/>
    <w:rsid w:val="00BB08EB"/>
    <w:rsid w:val="00BC3428"/>
    <w:rsid w:val="00BC3D23"/>
    <w:rsid w:val="00BC465B"/>
    <w:rsid w:val="00BC52D4"/>
    <w:rsid w:val="00BD3232"/>
    <w:rsid w:val="00BD47FD"/>
    <w:rsid w:val="00BD4F7B"/>
    <w:rsid w:val="00BE24BD"/>
    <w:rsid w:val="00BE2AEF"/>
    <w:rsid w:val="00BE32A2"/>
    <w:rsid w:val="00BE63AE"/>
    <w:rsid w:val="00BF5D17"/>
    <w:rsid w:val="00C06BAD"/>
    <w:rsid w:val="00C16186"/>
    <w:rsid w:val="00C205D8"/>
    <w:rsid w:val="00C31FF3"/>
    <w:rsid w:val="00C336F0"/>
    <w:rsid w:val="00C437F7"/>
    <w:rsid w:val="00C46680"/>
    <w:rsid w:val="00C51D9C"/>
    <w:rsid w:val="00C53293"/>
    <w:rsid w:val="00C62FE5"/>
    <w:rsid w:val="00C63FFC"/>
    <w:rsid w:val="00C640D3"/>
    <w:rsid w:val="00C65D64"/>
    <w:rsid w:val="00C70037"/>
    <w:rsid w:val="00C77C19"/>
    <w:rsid w:val="00C87D74"/>
    <w:rsid w:val="00C95FCD"/>
    <w:rsid w:val="00C9703D"/>
    <w:rsid w:val="00CA2632"/>
    <w:rsid w:val="00CA32B1"/>
    <w:rsid w:val="00CA6162"/>
    <w:rsid w:val="00CB56C4"/>
    <w:rsid w:val="00CC0524"/>
    <w:rsid w:val="00CC0C0D"/>
    <w:rsid w:val="00CD0205"/>
    <w:rsid w:val="00CE0B03"/>
    <w:rsid w:val="00CE2D69"/>
    <w:rsid w:val="00CF15F1"/>
    <w:rsid w:val="00CF2D8B"/>
    <w:rsid w:val="00CF69F9"/>
    <w:rsid w:val="00CF76B5"/>
    <w:rsid w:val="00D02768"/>
    <w:rsid w:val="00D03C9A"/>
    <w:rsid w:val="00D04204"/>
    <w:rsid w:val="00D07180"/>
    <w:rsid w:val="00D14261"/>
    <w:rsid w:val="00D17DD2"/>
    <w:rsid w:val="00D355F2"/>
    <w:rsid w:val="00D42D79"/>
    <w:rsid w:val="00D46634"/>
    <w:rsid w:val="00D5609E"/>
    <w:rsid w:val="00D562E3"/>
    <w:rsid w:val="00D575FB"/>
    <w:rsid w:val="00D704CE"/>
    <w:rsid w:val="00D73679"/>
    <w:rsid w:val="00D742DA"/>
    <w:rsid w:val="00D81D48"/>
    <w:rsid w:val="00D83E8F"/>
    <w:rsid w:val="00D85396"/>
    <w:rsid w:val="00D91813"/>
    <w:rsid w:val="00D92542"/>
    <w:rsid w:val="00D9784C"/>
    <w:rsid w:val="00D97B28"/>
    <w:rsid w:val="00D97EF3"/>
    <w:rsid w:val="00DA1320"/>
    <w:rsid w:val="00DA3B4F"/>
    <w:rsid w:val="00DB09E9"/>
    <w:rsid w:val="00DB1CC6"/>
    <w:rsid w:val="00DB4EBD"/>
    <w:rsid w:val="00DC01BE"/>
    <w:rsid w:val="00DC39C6"/>
    <w:rsid w:val="00DC4D1C"/>
    <w:rsid w:val="00DC64B8"/>
    <w:rsid w:val="00DE4A17"/>
    <w:rsid w:val="00DE7822"/>
    <w:rsid w:val="00E020D5"/>
    <w:rsid w:val="00E06278"/>
    <w:rsid w:val="00E11F19"/>
    <w:rsid w:val="00E13705"/>
    <w:rsid w:val="00E14C56"/>
    <w:rsid w:val="00E16CA3"/>
    <w:rsid w:val="00E30045"/>
    <w:rsid w:val="00E34734"/>
    <w:rsid w:val="00E34F8C"/>
    <w:rsid w:val="00E419F7"/>
    <w:rsid w:val="00E41FA2"/>
    <w:rsid w:val="00E67549"/>
    <w:rsid w:val="00E67FAF"/>
    <w:rsid w:val="00E77FD7"/>
    <w:rsid w:val="00E93CAC"/>
    <w:rsid w:val="00E94ED8"/>
    <w:rsid w:val="00E96715"/>
    <w:rsid w:val="00EA1B76"/>
    <w:rsid w:val="00EA2E1F"/>
    <w:rsid w:val="00EA47B5"/>
    <w:rsid w:val="00EA7FB1"/>
    <w:rsid w:val="00EB13AC"/>
    <w:rsid w:val="00EB717B"/>
    <w:rsid w:val="00EB7EC0"/>
    <w:rsid w:val="00EC14DA"/>
    <w:rsid w:val="00ED50CA"/>
    <w:rsid w:val="00EE1926"/>
    <w:rsid w:val="00EE4C7C"/>
    <w:rsid w:val="00EE653B"/>
    <w:rsid w:val="00EF568A"/>
    <w:rsid w:val="00EF6495"/>
    <w:rsid w:val="00F02394"/>
    <w:rsid w:val="00F024EB"/>
    <w:rsid w:val="00F0304F"/>
    <w:rsid w:val="00F051CB"/>
    <w:rsid w:val="00F13B37"/>
    <w:rsid w:val="00F16106"/>
    <w:rsid w:val="00F205D2"/>
    <w:rsid w:val="00F259C7"/>
    <w:rsid w:val="00F27448"/>
    <w:rsid w:val="00F3386F"/>
    <w:rsid w:val="00F363E3"/>
    <w:rsid w:val="00F36BDF"/>
    <w:rsid w:val="00F410FB"/>
    <w:rsid w:val="00F413E3"/>
    <w:rsid w:val="00F44799"/>
    <w:rsid w:val="00F51639"/>
    <w:rsid w:val="00F51B9C"/>
    <w:rsid w:val="00F52116"/>
    <w:rsid w:val="00F55460"/>
    <w:rsid w:val="00F560DC"/>
    <w:rsid w:val="00F62838"/>
    <w:rsid w:val="00F660E7"/>
    <w:rsid w:val="00F674ED"/>
    <w:rsid w:val="00F678AB"/>
    <w:rsid w:val="00F70E70"/>
    <w:rsid w:val="00F71C89"/>
    <w:rsid w:val="00F72BC9"/>
    <w:rsid w:val="00F81FAA"/>
    <w:rsid w:val="00F87EDA"/>
    <w:rsid w:val="00F96BAC"/>
    <w:rsid w:val="00F971AB"/>
    <w:rsid w:val="00FA2CAB"/>
    <w:rsid w:val="00FA7412"/>
    <w:rsid w:val="00FA75F6"/>
    <w:rsid w:val="00FB5F91"/>
    <w:rsid w:val="00FC0A24"/>
    <w:rsid w:val="00FC398B"/>
    <w:rsid w:val="00FD5BCC"/>
    <w:rsid w:val="00FE7DC0"/>
    <w:rsid w:val="00FF4995"/>
    <w:rsid w:val="00FF79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C438F20"/>
  <w15:docId w15:val="{72AE4F8F-602B-D749-B318-B9D79E9F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1AF"/>
    <w:pPr>
      <w:autoSpaceDE w:val="0"/>
      <w:autoSpaceDN w:val="0"/>
      <w:spacing w:after="120"/>
      <w:jc w:val="both"/>
    </w:pPr>
    <w:rPr>
      <w:rFonts w:ascii="Arial" w:hAnsi="Arial"/>
      <w:sz w:val="22"/>
      <w:szCs w:val="24"/>
      <w:lang w:val="en-GB"/>
    </w:rPr>
  </w:style>
  <w:style w:type="paragraph" w:styleId="Titre1">
    <w:name w:val="heading 1"/>
    <w:basedOn w:val="Normal"/>
    <w:next w:val="Titre2"/>
    <w:autoRedefine/>
    <w:qFormat/>
    <w:rsid w:val="007C7E12"/>
    <w:pPr>
      <w:numPr>
        <w:numId w:val="1"/>
      </w:numPr>
      <w:spacing w:before="120" w:after="240"/>
      <w:ind w:left="357" w:hanging="357"/>
      <w:outlineLvl w:val="0"/>
    </w:pPr>
    <w:rPr>
      <w:rFonts w:ascii="Times" w:hAnsi="Times" w:cs="Helvetica"/>
      <w:b/>
      <w:bCs/>
      <w:color w:val="4F81BD" w:themeColor="accent1"/>
      <w:sz w:val="32"/>
      <w:lang w:val="en-US"/>
    </w:rPr>
  </w:style>
  <w:style w:type="paragraph" w:styleId="Titre2">
    <w:name w:val="heading 2"/>
    <w:basedOn w:val="Titre1"/>
    <w:next w:val="Normal"/>
    <w:autoRedefine/>
    <w:qFormat/>
    <w:rsid w:val="00B46B77"/>
    <w:pPr>
      <w:keepNext/>
      <w:numPr>
        <w:ilvl w:val="1"/>
      </w:numPr>
      <w:spacing w:before="240"/>
      <w:ind w:left="578" w:hanging="578"/>
      <w:outlineLvl w:val="1"/>
    </w:pPr>
    <w:rPr>
      <w:rFonts w:cs="Arial"/>
      <w:b w:val="0"/>
      <w:bCs w:val="0"/>
      <w:iCs/>
      <w:color w:val="00B0F0"/>
      <w:sz w:val="28"/>
    </w:rPr>
  </w:style>
  <w:style w:type="paragraph" w:styleId="Titre3">
    <w:name w:val="heading 3"/>
    <w:basedOn w:val="Normal"/>
    <w:next w:val="Normal"/>
    <w:autoRedefine/>
    <w:qFormat/>
    <w:rsid w:val="00404FE1"/>
    <w:pPr>
      <w:keepNext/>
      <w:numPr>
        <w:ilvl w:val="2"/>
        <w:numId w:val="20"/>
      </w:numPr>
      <w:spacing w:before="240"/>
      <w:outlineLvl w:val="2"/>
    </w:pPr>
    <w:rPr>
      <w:rFonts w:ascii="Times" w:hAnsi="Times" w:cs="Arial"/>
      <w:b/>
      <w:color w:val="4F81BD" w:themeColor="accent1"/>
      <w:sz w:val="28"/>
    </w:rPr>
  </w:style>
  <w:style w:type="paragraph" w:styleId="Titre4">
    <w:name w:val="heading 4"/>
    <w:basedOn w:val="Normal"/>
    <w:next w:val="Normal"/>
    <w:autoRedefine/>
    <w:qFormat/>
    <w:rsid w:val="007635C6"/>
    <w:pPr>
      <w:keepNext/>
      <w:autoSpaceDE/>
      <w:autoSpaceDN/>
      <w:spacing w:after="113"/>
      <w:outlineLvl w:val="3"/>
    </w:pPr>
    <w:rPr>
      <w:rFonts w:ascii="Times" w:hAnsi="Times" w:cs="Arial"/>
      <w:b/>
      <w:bCs/>
    </w:rPr>
  </w:style>
  <w:style w:type="paragraph" w:styleId="Titre5">
    <w:name w:val="heading 5"/>
    <w:basedOn w:val="Normal"/>
    <w:next w:val="Normal"/>
    <w:qFormat/>
    <w:rsid w:val="007635C6"/>
    <w:pPr>
      <w:spacing w:before="240" w:after="60"/>
      <w:outlineLvl w:val="4"/>
    </w:pPr>
    <w:rPr>
      <w:rFonts w:ascii="Helvetica" w:hAnsi="Helvetica"/>
      <w:b/>
      <w:szCs w:val="22"/>
    </w:rPr>
  </w:style>
  <w:style w:type="paragraph" w:styleId="Titre6">
    <w:name w:val="heading 6"/>
    <w:basedOn w:val="Normal"/>
    <w:next w:val="Normal"/>
    <w:qFormat/>
    <w:rsid w:val="007635C6"/>
    <w:pPr>
      <w:spacing w:before="240" w:after="60"/>
      <w:outlineLvl w:val="5"/>
    </w:pPr>
    <w:rPr>
      <w:rFonts w:ascii="Helvetica" w:hAnsi="Helvetica"/>
      <w:b/>
      <w:iCs/>
      <w:szCs w:val="22"/>
    </w:rPr>
  </w:style>
  <w:style w:type="paragraph" w:styleId="Titre7">
    <w:name w:val="heading 7"/>
    <w:basedOn w:val="Normal"/>
    <w:next w:val="Normal"/>
    <w:qFormat/>
    <w:rsid w:val="007635C6"/>
    <w:pPr>
      <w:spacing w:before="240" w:after="60"/>
      <w:outlineLvl w:val="6"/>
    </w:pPr>
    <w:rPr>
      <w:rFonts w:ascii="Helvetica" w:hAnsi="Helvetica" w:cs="Arial"/>
      <w:b/>
      <w:szCs w:val="20"/>
    </w:rPr>
  </w:style>
  <w:style w:type="paragraph" w:styleId="Titre8">
    <w:name w:val="heading 8"/>
    <w:basedOn w:val="Normal"/>
    <w:next w:val="Normal"/>
    <w:qFormat/>
    <w:rsid w:val="007635C6"/>
    <w:pPr>
      <w:spacing w:before="240" w:after="60"/>
      <w:outlineLvl w:val="7"/>
    </w:pPr>
    <w:rPr>
      <w:rFonts w:ascii="Helvetica" w:hAnsi="Helvetica" w:cs="Arial"/>
      <w:b/>
      <w:iCs/>
      <w:szCs w:val="20"/>
    </w:rPr>
  </w:style>
  <w:style w:type="paragraph" w:styleId="Titre9">
    <w:name w:val="heading 9"/>
    <w:basedOn w:val="Normal"/>
    <w:next w:val="Normal"/>
    <w:qFormat/>
    <w:rsid w:val="007635C6"/>
    <w:pPr>
      <w:spacing w:before="240" w:after="60"/>
      <w:outlineLvl w:val="8"/>
    </w:pPr>
    <w:rPr>
      <w:rFonts w:cs="Arial"/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2">
    <w:name w:val="toc 2"/>
    <w:basedOn w:val="Normal"/>
    <w:next w:val="Normal"/>
    <w:autoRedefine/>
    <w:uiPriority w:val="39"/>
    <w:rsid w:val="0074054A"/>
    <w:pPr>
      <w:ind w:left="240"/>
    </w:pPr>
  </w:style>
  <w:style w:type="paragraph" w:styleId="Pieddepage">
    <w:name w:val="footer"/>
    <w:basedOn w:val="Normal"/>
    <w:rsid w:val="00B04AA3"/>
    <w:pPr>
      <w:tabs>
        <w:tab w:val="center" w:pos="4320"/>
        <w:tab w:val="right" w:pos="8640"/>
      </w:tabs>
    </w:pPr>
  </w:style>
  <w:style w:type="paragraph" w:styleId="TM3">
    <w:name w:val="toc 3"/>
    <w:basedOn w:val="Normal"/>
    <w:next w:val="Normal"/>
    <w:autoRedefine/>
    <w:uiPriority w:val="39"/>
    <w:rsid w:val="00546668"/>
    <w:pPr>
      <w:ind w:left="480"/>
    </w:pPr>
  </w:style>
  <w:style w:type="character" w:styleId="Marquedecommentaire">
    <w:name w:val="annotation reference"/>
    <w:basedOn w:val="Policepardfaut"/>
    <w:semiHidden/>
    <w:rsid w:val="00F628ED"/>
    <w:rPr>
      <w:sz w:val="16"/>
      <w:szCs w:val="16"/>
    </w:rPr>
  </w:style>
  <w:style w:type="paragraph" w:styleId="Commentaire">
    <w:name w:val="annotation text"/>
    <w:basedOn w:val="Normal"/>
    <w:semiHidden/>
    <w:rsid w:val="00F628ED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F628ED"/>
    <w:rPr>
      <w:b/>
      <w:bCs/>
    </w:rPr>
  </w:style>
  <w:style w:type="paragraph" w:styleId="Textedebulles">
    <w:name w:val="Balloon Text"/>
    <w:basedOn w:val="Normal"/>
    <w:semiHidden/>
    <w:rsid w:val="00F628E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7439FF"/>
    <w:rPr>
      <w:color w:val="0000FF"/>
      <w:u w:val="single"/>
    </w:rPr>
  </w:style>
  <w:style w:type="character" w:styleId="Lienhypertextesuivivisit">
    <w:name w:val="FollowedHyperlink"/>
    <w:basedOn w:val="Policepardfaut"/>
    <w:rsid w:val="007439FF"/>
    <w:rPr>
      <w:color w:val="800080"/>
      <w:u w:val="single"/>
    </w:rPr>
  </w:style>
  <w:style w:type="paragraph" w:styleId="TM1">
    <w:name w:val="toc 1"/>
    <w:basedOn w:val="Normal"/>
    <w:next w:val="Normal"/>
    <w:autoRedefine/>
    <w:uiPriority w:val="39"/>
    <w:rsid w:val="0096461F"/>
  </w:style>
  <w:style w:type="paragraph" w:styleId="En-tte">
    <w:name w:val="header"/>
    <w:basedOn w:val="Normal"/>
    <w:rsid w:val="00546668"/>
    <w:pPr>
      <w:tabs>
        <w:tab w:val="center" w:pos="4320"/>
        <w:tab w:val="right" w:pos="8640"/>
      </w:tabs>
    </w:pPr>
  </w:style>
  <w:style w:type="paragraph" w:styleId="TM4">
    <w:name w:val="toc 4"/>
    <w:basedOn w:val="Normal"/>
    <w:next w:val="Normal"/>
    <w:autoRedefine/>
    <w:uiPriority w:val="39"/>
    <w:rsid w:val="00546668"/>
    <w:pPr>
      <w:ind w:left="720"/>
    </w:pPr>
  </w:style>
  <w:style w:type="paragraph" w:styleId="TM5">
    <w:name w:val="toc 5"/>
    <w:basedOn w:val="Normal"/>
    <w:next w:val="Normal"/>
    <w:autoRedefine/>
    <w:semiHidden/>
    <w:rsid w:val="002E55C8"/>
    <w:pPr>
      <w:tabs>
        <w:tab w:val="right" w:leader="dot" w:pos="9498"/>
      </w:tabs>
      <w:ind w:left="960"/>
    </w:pPr>
  </w:style>
  <w:style w:type="table" w:styleId="Grilledutableau">
    <w:name w:val="Table Grid"/>
    <w:basedOn w:val="TableauNormal"/>
    <w:rsid w:val="001C5358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TR">
    <w:name w:val="toa heading"/>
    <w:basedOn w:val="Normal"/>
    <w:next w:val="Normal"/>
    <w:semiHidden/>
    <w:rsid w:val="007C7B09"/>
    <w:pPr>
      <w:spacing w:before="120"/>
    </w:pPr>
    <w:rPr>
      <w:rFonts w:cs="Arial"/>
      <w:b/>
      <w:bCs/>
      <w:sz w:val="24"/>
    </w:rPr>
  </w:style>
  <w:style w:type="paragraph" w:customStyle="1" w:styleId="NormalDindent">
    <w:name w:val="Normal Dindent"/>
    <w:basedOn w:val="Retraitnormal"/>
    <w:rsid w:val="00D37AC0"/>
    <w:pPr>
      <w:autoSpaceDE/>
      <w:autoSpaceDN/>
      <w:ind w:left="510"/>
    </w:pPr>
    <w:rPr>
      <w:rFonts w:ascii="Times New Roman" w:hAnsi="Times New Roman"/>
      <w:sz w:val="24"/>
      <w:szCs w:val="20"/>
      <w:lang w:eastAsia="de-DE"/>
    </w:rPr>
  </w:style>
  <w:style w:type="paragraph" w:styleId="Retraitnormal">
    <w:name w:val="Normal Indent"/>
    <w:basedOn w:val="Normal"/>
    <w:rsid w:val="00D37AC0"/>
    <w:pPr>
      <w:ind w:left="708"/>
    </w:pPr>
  </w:style>
  <w:style w:type="paragraph" w:styleId="Lgende">
    <w:name w:val="caption"/>
    <w:basedOn w:val="Normal"/>
    <w:next w:val="Normal"/>
    <w:qFormat/>
    <w:rsid w:val="006958EF"/>
    <w:pPr>
      <w:autoSpaceDE/>
      <w:autoSpaceDN/>
      <w:spacing w:before="120"/>
    </w:pPr>
    <w:rPr>
      <w:b/>
      <w:bCs/>
      <w:szCs w:val="20"/>
      <w:lang w:val="de-DE" w:eastAsia="de-DE"/>
    </w:rPr>
  </w:style>
  <w:style w:type="paragraph" w:styleId="Corpsdetexte">
    <w:name w:val="Body Text"/>
    <w:basedOn w:val="Normal"/>
    <w:rsid w:val="00B80AEC"/>
    <w:pPr>
      <w:autoSpaceDE/>
      <w:autoSpaceDN/>
    </w:pPr>
    <w:rPr>
      <w:rFonts w:ascii="Times New Roman" w:hAnsi="Times New Roman"/>
      <w:b/>
      <w:bCs/>
      <w:i/>
      <w:iCs/>
      <w:sz w:val="24"/>
      <w:lang w:val="de-DE" w:eastAsia="de-DE"/>
    </w:rPr>
  </w:style>
  <w:style w:type="paragraph" w:styleId="Liste">
    <w:name w:val="List"/>
    <w:basedOn w:val="Normal"/>
    <w:rsid w:val="009E03D4"/>
    <w:pPr>
      <w:numPr>
        <w:numId w:val="2"/>
      </w:numPr>
    </w:pPr>
  </w:style>
  <w:style w:type="paragraph" w:styleId="PrformatHTML">
    <w:name w:val="HTML Preformatted"/>
    <w:basedOn w:val="Normal"/>
    <w:rsid w:val="008B5B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de-DE" w:eastAsia="de-DE"/>
    </w:rPr>
  </w:style>
  <w:style w:type="paragraph" w:styleId="Tabledesillustrations">
    <w:name w:val="table of figures"/>
    <w:basedOn w:val="Normal"/>
    <w:next w:val="Normal"/>
    <w:uiPriority w:val="99"/>
    <w:rsid w:val="000926D7"/>
  </w:style>
  <w:style w:type="paragraph" w:styleId="Salutations">
    <w:name w:val="Salutation"/>
    <w:basedOn w:val="Normal"/>
    <w:next w:val="Normal"/>
    <w:rsid w:val="000926D7"/>
  </w:style>
  <w:style w:type="paragraph" w:styleId="Listepuces">
    <w:name w:val="List Bullet"/>
    <w:basedOn w:val="Normal"/>
    <w:rsid w:val="009E03D4"/>
    <w:pPr>
      <w:numPr>
        <w:numId w:val="3"/>
      </w:numPr>
    </w:pPr>
  </w:style>
  <w:style w:type="paragraph" w:styleId="Listepuces2">
    <w:name w:val="List Bullet 2"/>
    <w:basedOn w:val="Normal"/>
    <w:rsid w:val="009E03D4"/>
    <w:pPr>
      <w:numPr>
        <w:numId w:val="4"/>
      </w:numPr>
    </w:pPr>
  </w:style>
  <w:style w:type="paragraph" w:styleId="Listepuces3">
    <w:name w:val="List Bullet 3"/>
    <w:basedOn w:val="Normal"/>
    <w:rsid w:val="009E03D4"/>
    <w:pPr>
      <w:numPr>
        <w:numId w:val="5"/>
      </w:numPr>
    </w:pPr>
  </w:style>
  <w:style w:type="paragraph" w:styleId="Listepuces4">
    <w:name w:val="List Bullet 4"/>
    <w:basedOn w:val="Normal"/>
    <w:rsid w:val="009E03D4"/>
    <w:pPr>
      <w:numPr>
        <w:numId w:val="6"/>
      </w:numPr>
    </w:pPr>
  </w:style>
  <w:style w:type="paragraph" w:styleId="Listepuces5">
    <w:name w:val="List Bullet 5"/>
    <w:basedOn w:val="Normal"/>
    <w:rsid w:val="009E03D4"/>
    <w:pPr>
      <w:numPr>
        <w:numId w:val="7"/>
      </w:numPr>
    </w:pPr>
  </w:style>
  <w:style w:type="paragraph" w:styleId="Normalcentr">
    <w:name w:val="Block Text"/>
    <w:basedOn w:val="Normal"/>
    <w:rsid w:val="000926D7"/>
    <w:pPr>
      <w:ind w:left="1440" w:right="1440"/>
    </w:pPr>
  </w:style>
  <w:style w:type="paragraph" w:styleId="Date">
    <w:name w:val="Date"/>
    <w:basedOn w:val="Normal"/>
    <w:next w:val="Normal"/>
    <w:rsid w:val="000926D7"/>
  </w:style>
  <w:style w:type="paragraph" w:styleId="Explorateurdedocuments">
    <w:name w:val="Document Map"/>
    <w:basedOn w:val="Normal"/>
    <w:link w:val="ExplorateurdedocumentsCar"/>
    <w:uiPriority w:val="99"/>
    <w:semiHidden/>
    <w:rsid w:val="000926D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ignaturelectronique">
    <w:name w:val="E-mail Signature"/>
    <w:basedOn w:val="Normal"/>
    <w:rsid w:val="000926D7"/>
  </w:style>
  <w:style w:type="paragraph" w:styleId="Notedefin">
    <w:name w:val="endnote text"/>
    <w:basedOn w:val="Normal"/>
    <w:semiHidden/>
    <w:rsid w:val="000926D7"/>
    <w:rPr>
      <w:sz w:val="20"/>
      <w:szCs w:val="20"/>
    </w:rPr>
  </w:style>
  <w:style w:type="paragraph" w:styleId="Titredenote">
    <w:name w:val="Note Heading"/>
    <w:basedOn w:val="Normal"/>
    <w:next w:val="Normal"/>
    <w:rsid w:val="000926D7"/>
  </w:style>
  <w:style w:type="paragraph" w:styleId="Notedebasdepage">
    <w:name w:val="footnote text"/>
    <w:basedOn w:val="Normal"/>
    <w:semiHidden/>
    <w:rsid w:val="000926D7"/>
    <w:rPr>
      <w:sz w:val="20"/>
      <w:szCs w:val="20"/>
    </w:rPr>
  </w:style>
  <w:style w:type="paragraph" w:styleId="Formuledepolitesse">
    <w:name w:val="Closing"/>
    <w:basedOn w:val="Normal"/>
    <w:rsid w:val="000926D7"/>
    <w:pPr>
      <w:ind w:left="4252"/>
    </w:pPr>
  </w:style>
  <w:style w:type="paragraph" w:styleId="AdresseHTML">
    <w:name w:val="HTML Address"/>
    <w:basedOn w:val="Normal"/>
    <w:rsid w:val="000926D7"/>
    <w:rPr>
      <w:i/>
      <w:iCs/>
    </w:rPr>
  </w:style>
  <w:style w:type="paragraph" w:styleId="Index1">
    <w:name w:val="index 1"/>
    <w:basedOn w:val="Normal"/>
    <w:next w:val="Normal"/>
    <w:autoRedefine/>
    <w:semiHidden/>
    <w:rsid w:val="000926D7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0926D7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0926D7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0926D7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0926D7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0926D7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0926D7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0926D7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0926D7"/>
    <w:pPr>
      <w:ind w:left="1980" w:hanging="220"/>
    </w:pPr>
  </w:style>
  <w:style w:type="paragraph" w:styleId="Titreindex">
    <w:name w:val="index heading"/>
    <w:basedOn w:val="Normal"/>
    <w:next w:val="Index1"/>
    <w:semiHidden/>
    <w:rsid w:val="000926D7"/>
    <w:rPr>
      <w:rFonts w:cs="Arial"/>
      <w:b/>
      <w:bCs/>
    </w:rPr>
  </w:style>
  <w:style w:type="paragraph" w:styleId="Liste2">
    <w:name w:val="List 2"/>
    <w:basedOn w:val="Normal"/>
    <w:rsid w:val="000926D7"/>
    <w:pPr>
      <w:ind w:left="566" w:hanging="283"/>
    </w:pPr>
  </w:style>
  <w:style w:type="paragraph" w:styleId="Liste3">
    <w:name w:val="List 3"/>
    <w:basedOn w:val="Normal"/>
    <w:rsid w:val="000926D7"/>
    <w:pPr>
      <w:ind w:left="849" w:hanging="283"/>
    </w:pPr>
  </w:style>
  <w:style w:type="paragraph" w:styleId="Liste4">
    <w:name w:val="List 4"/>
    <w:basedOn w:val="Normal"/>
    <w:rsid w:val="000926D7"/>
    <w:pPr>
      <w:ind w:left="1132" w:hanging="283"/>
    </w:pPr>
  </w:style>
  <w:style w:type="paragraph" w:styleId="Liste5">
    <w:name w:val="List 5"/>
    <w:basedOn w:val="Normal"/>
    <w:rsid w:val="000926D7"/>
    <w:pPr>
      <w:ind w:left="1415" w:hanging="283"/>
    </w:pPr>
  </w:style>
  <w:style w:type="paragraph" w:styleId="Listecontinue">
    <w:name w:val="List Continue"/>
    <w:basedOn w:val="Normal"/>
    <w:rsid w:val="000926D7"/>
    <w:pPr>
      <w:ind w:left="283"/>
    </w:pPr>
  </w:style>
  <w:style w:type="paragraph" w:styleId="Listecontinue2">
    <w:name w:val="List Continue 2"/>
    <w:basedOn w:val="Normal"/>
    <w:rsid w:val="000926D7"/>
    <w:pPr>
      <w:ind w:left="566"/>
    </w:pPr>
  </w:style>
  <w:style w:type="paragraph" w:styleId="Listecontinue3">
    <w:name w:val="List Continue 3"/>
    <w:basedOn w:val="Normal"/>
    <w:rsid w:val="000926D7"/>
    <w:pPr>
      <w:ind w:left="849"/>
    </w:pPr>
  </w:style>
  <w:style w:type="paragraph" w:styleId="Listecontinue4">
    <w:name w:val="List Continue 4"/>
    <w:basedOn w:val="Normal"/>
    <w:rsid w:val="000926D7"/>
    <w:pPr>
      <w:ind w:left="1132"/>
    </w:pPr>
  </w:style>
  <w:style w:type="paragraph" w:styleId="Listecontinue5">
    <w:name w:val="List Continue 5"/>
    <w:basedOn w:val="Normal"/>
    <w:rsid w:val="000926D7"/>
    <w:pPr>
      <w:ind w:left="1415"/>
    </w:pPr>
  </w:style>
  <w:style w:type="paragraph" w:styleId="Listenumros">
    <w:name w:val="List Number"/>
    <w:basedOn w:val="Normal"/>
    <w:rsid w:val="009E03D4"/>
    <w:pPr>
      <w:numPr>
        <w:numId w:val="8"/>
      </w:numPr>
    </w:pPr>
  </w:style>
  <w:style w:type="paragraph" w:styleId="Listenumros2">
    <w:name w:val="List Number 2"/>
    <w:basedOn w:val="Normal"/>
    <w:rsid w:val="009E03D4"/>
    <w:pPr>
      <w:numPr>
        <w:numId w:val="9"/>
      </w:numPr>
    </w:pPr>
  </w:style>
  <w:style w:type="paragraph" w:styleId="Listenumros3">
    <w:name w:val="List Number 3"/>
    <w:basedOn w:val="Normal"/>
    <w:rsid w:val="009E03D4"/>
    <w:pPr>
      <w:numPr>
        <w:numId w:val="10"/>
      </w:numPr>
    </w:pPr>
  </w:style>
  <w:style w:type="paragraph" w:styleId="Listenumros4">
    <w:name w:val="List Number 4"/>
    <w:basedOn w:val="Normal"/>
    <w:rsid w:val="009E03D4"/>
    <w:pPr>
      <w:numPr>
        <w:numId w:val="11"/>
      </w:numPr>
    </w:pPr>
  </w:style>
  <w:style w:type="paragraph" w:styleId="Listenumros5">
    <w:name w:val="List Number 5"/>
    <w:basedOn w:val="Normal"/>
    <w:rsid w:val="009E03D4"/>
    <w:pPr>
      <w:numPr>
        <w:numId w:val="12"/>
      </w:numPr>
    </w:pPr>
  </w:style>
  <w:style w:type="paragraph" w:styleId="Textedemacro">
    <w:name w:val="macro"/>
    <w:semiHidden/>
    <w:rsid w:val="000926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</w:pPr>
    <w:rPr>
      <w:rFonts w:ascii="Courier New" w:hAnsi="Courier New" w:cs="Courier New"/>
      <w:lang w:val="en-GB"/>
    </w:rPr>
  </w:style>
  <w:style w:type="paragraph" w:styleId="En-ttedemessage">
    <w:name w:val="Message Header"/>
    <w:basedOn w:val="Normal"/>
    <w:rsid w:val="000926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Textebrut">
    <w:name w:val="Plain Text"/>
    <w:basedOn w:val="Normal"/>
    <w:rsid w:val="000926D7"/>
    <w:rPr>
      <w:rFonts w:ascii="Courier New" w:hAnsi="Courier New" w:cs="Courier New"/>
      <w:sz w:val="20"/>
      <w:szCs w:val="20"/>
    </w:rPr>
  </w:style>
  <w:style w:type="paragraph" w:styleId="Tabledesrfrencesjuridiques">
    <w:name w:val="table of authorities"/>
    <w:basedOn w:val="Normal"/>
    <w:next w:val="Normal"/>
    <w:semiHidden/>
    <w:rsid w:val="000926D7"/>
    <w:pPr>
      <w:ind w:left="220" w:hanging="220"/>
    </w:pPr>
  </w:style>
  <w:style w:type="paragraph" w:styleId="NormalWeb">
    <w:name w:val="Normal (Web)"/>
    <w:basedOn w:val="Normal"/>
    <w:uiPriority w:val="99"/>
    <w:rsid w:val="000926D7"/>
    <w:rPr>
      <w:rFonts w:ascii="Times New Roman" w:hAnsi="Times New Roman"/>
      <w:sz w:val="24"/>
    </w:rPr>
  </w:style>
  <w:style w:type="paragraph" w:styleId="Corpsdetexte2">
    <w:name w:val="Body Text 2"/>
    <w:basedOn w:val="Normal"/>
    <w:rsid w:val="000926D7"/>
    <w:pPr>
      <w:spacing w:line="480" w:lineRule="auto"/>
    </w:pPr>
  </w:style>
  <w:style w:type="paragraph" w:styleId="Corpsdetexte3">
    <w:name w:val="Body Text 3"/>
    <w:basedOn w:val="Normal"/>
    <w:rsid w:val="000926D7"/>
    <w:rPr>
      <w:sz w:val="16"/>
      <w:szCs w:val="16"/>
    </w:rPr>
  </w:style>
  <w:style w:type="paragraph" w:styleId="Retraitcorpsdetexte2">
    <w:name w:val="Body Text Indent 2"/>
    <w:basedOn w:val="Normal"/>
    <w:rsid w:val="000926D7"/>
    <w:pPr>
      <w:spacing w:line="480" w:lineRule="auto"/>
      <w:ind w:left="283"/>
    </w:pPr>
  </w:style>
  <w:style w:type="paragraph" w:styleId="Retraitcorpsdetexte3">
    <w:name w:val="Body Text Indent 3"/>
    <w:basedOn w:val="Normal"/>
    <w:rsid w:val="000926D7"/>
    <w:pPr>
      <w:ind w:left="283"/>
    </w:pPr>
    <w:rPr>
      <w:sz w:val="16"/>
      <w:szCs w:val="16"/>
    </w:rPr>
  </w:style>
  <w:style w:type="paragraph" w:styleId="Retrait1religne">
    <w:name w:val="Body Text First Indent"/>
    <w:basedOn w:val="Corpsdetexte"/>
    <w:rsid w:val="000926D7"/>
    <w:pPr>
      <w:autoSpaceDE w:val="0"/>
      <w:autoSpaceDN w:val="0"/>
      <w:ind w:firstLine="210"/>
    </w:pPr>
    <w:rPr>
      <w:rFonts w:ascii="Arial" w:hAnsi="Arial"/>
      <w:b w:val="0"/>
      <w:bCs w:val="0"/>
      <w:i w:val="0"/>
      <w:iCs w:val="0"/>
      <w:sz w:val="22"/>
      <w:lang w:val="en-GB" w:eastAsia="en-US"/>
    </w:rPr>
  </w:style>
  <w:style w:type="paragraph" w:styleId="Retraitcorpsdetexte">
    <w:name w:val="Body Text Indent"/>
    <w:basedOn w:val="Normal"/>
    <w:rsid w:val="000926D7"/>
    <w:pPr>
      <w:ind w:left="283"/>
    </w:pPr>
  </w:style>
  <w:style w:type="paragraph" w:styleId="Retraitcorpset1relig">
    <w:name w:val="Body Text First Indent 2"/>
    <w:basedOn w:val="Retraitcorpsdetexte"/>
    <w:rsid w:val="000926D7"/>
    <w:pPr>
      <w:ind w:firstLine="210"/>
    </w:pPr>
  </w:style>
  <w:style w:type="paragraph" w:styleId="Titre">
    <w:name w:val="Title"/>
    <w:basedOn w:val="Normal"/>
    <w:autoRedefine/>
    <w:qFormat/>
    <w:rsid w:val="00BF1CBD"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seexpditeur">
    <w:name w:val="envelope return"/>
    <w:basedOn w:val="Normal"/>
    <w:rsid w:val="000926D7"/>
    <w:rPr>
      <w:rFonts w:cs="Arial"/>
      <w:sz w:val="20"/>
      <w:szCs w:val="20"/>
    </w:rPr>
  </w:style>
  <w:style w:type="paragraph" w:styleId="Adressedestinataire">
    <w:name w:val="envelope address"/>
    <w:basedOn w:val="Normal"/>
    <w:rsid w:val="000926D7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Signature">
    <w:name w:val="Signature"/>
    <w:basedOn w:val="Normal"/>
    <w:rsid w:val="000926D7"/>
    <w:pPr>
      <w:ind w:left="4252"/>
    </w:pPr>
  </w:style>
  <w:style w:type="paragraph" w:styleId="Sous-titre">
    <w:name w:val="Subtitle"/>
    <w:basedOn w:val="Normal"/>
    <w:qFormat/>
    <w:rsid w:val="000926D7"/>
    <w:pPr>
      <w:spacing w:after="60"/>
      <w:jc w:val="center"/>
      <w:outlineLvl w:val="1"/>
    </w:pPr>
    <w:rPr>
      <w:rFonts w:cs="Arial"/>
      <w:sz w:val="24"/>
    </w:rPr>
  </w:style>
  <w:style w:type="paragraph" w:styleId="TM6">
    <w:name w:val="toc 6"/>
    <w:basedOn w:val="Normal"/>
    <w:next w:val="Normal"/>
    <w:autoRedefine/>
    <w:semiHidden/>
    <w:rsid w:val="000926D7"/>
    <w:pPr>
      <w:ind w:left="1100"/>
    </w:pPr>
  </w:style>
  <w:style w:type="paragraph" w:styleId="TM7">
    <w:name w:val="toc 7"/>
    <w:basedOn w:val="Normal"/>
    <w:next w:val="Normal"/>
    <w:autoRedefine/>
    <w:semiHidden/>
    <w:rsid w:val="000926D7"/>
    <w:pPr>
      <w:ind w:left="1320"/>
    </w:pPr>
  </w:style>
  <w:style w:type="paragraph" w:styleId="TM8">
    <w:name w:val="toc 8"/>
    <w:basedOn w:val="Normal"/>
    <w:next w:val="Normal"/>
    <w:autoRedefine/>
    <w:semiHidden/>
    <w:rsid w:val="000926D7"/>
    <w:pPr>
      <w:ind w:left="1540"/>
    </w:pPr>
  </w:style>
  <w:style w:type="paragraph" w:styleId="TM9">
    <w:name w:val="toc 9"/>
    <w:basedOn w:val="Normal"/>
    <w:next w:val="Normal"/>
    <w:autoRedefine/>
    <w:semiHidden/>
    <w:rsid w:val="000926D7"/>
    <w:pPr>
      <w:ind w:left="1760"/>
    </w:pPr>
  </w:style>
  <w:style w:type="paragraph" w:customStyle="1" w:styleId="Normal0">
    <w:name w:val="[Normal]"/>
    <w:rsid w:val="007161D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styleId="Numrodepage">
    <w:name w:val="page number"/>
    <w:basedOn w:val="Policepardfaut"/>
    <w:rsid w:val="007161DA"/>
    <w:rPr>
      <w:rFonts w:ascii="Arial" w:hAnsi="Arial"/>
      <w:sz w:val="24"/>
    </w:rPr>
  </w:style>
  <w:style w:type="paragraph" w:customStyle="1" w:styleId="paragraph">
    <w:name w:val="paragraph"/>
    <w:link w:val="paragraphChar"/>
    <w:rsid w:val="00622D5C"/>
    <w:pPr>
      <w:spacing w:before="120"/>
      <w:ind w:left="1985"/>
      <w:jc w:val="both"/>
    </w:pPr>
    <w:rPr>
      <w:rFonts w:ascii="Palatino Linotype" w:hAnsi="Palatino Linotype"/>
      <w:szCs w:val="22"/>
      <w:lang w:val="en-GB" w:eastAsia="en-GB"/>
    </w:rPr>
  </w:style>
  <w:style w:type="character" w:customStyle="1" w:styleId="paragraphChar">
    <w:name w:val="paragraph Char"/>
    <w:basedOn w:val="Policepardfaut"/>
    <w:link w:val="paragraph"/>
    <w:rsid w:val="00622D5C"/>
    <w:rPr>
      <w:rFonts w:ascii="Palatino Linotype" w:hAnsi="Palatino Linotype"/>
      <w:szCs w:val="22"/>
      <w:lang w:val="en-GB" w:eastAsia="en-GB" w:bidi="ar-SA"/>
    </w:rPr>
  </w:style>
  <w:style w:type="paragraph" w:customStyle="1" w:styleId="TablecellLEFT">
    <w:name w:val="Table:cellLEFT"/>
    <w:rsid w:val="000F30C3"/>
    <w:pPr>
      <w:keepNext/>
      <w:keepLines/>
      <w:spacing w:before="80"/>
    </w:pPr>
    <w:rPr>
      <w:rFonts w:ascii="Palatino Linotype" w:hAnsi="Palatino Linotype"/>
      <w:lang w:val="en-GB" w:eastAsia="en-GB"/>
    </w:rPr>
  </w:style>
  <w:style w:type="paragraph" w:customStyle="1" w:styleId="TableHeaderCENTER">
    <w:name w:val="Table:HeaderCENTER"/>
    <w:basedOn w:val="TablecellLEFT"/>
    <w:rsid w:val="000F30C3"/>
    <w:pPr>
      <w:jc w:val="center"/>
    </w:pPr>
    <w:rPr>
      <w:b/>
      <w:sz w:val="22"/>
    </w:rPr>
  </w:style>
  <w:style w:type="paragraph" w:customStyle="1" w:styleId="Default">
    <w:name w:val="Default"/>
    <w:rsid w:val="00954ED0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ListParagraph1">
    <w:name w:val="List Paragraph1"/>
    <w:basedOn w:val="Normal"/>
    <w:qFormat/>
    <w:rsid w:val="006A1842"/>
    <w:pPr>
      <w:autoSpaceDE/>
      <w:autoSpaceDN/>
      <w:spacing w:after="0"/>
      <w:ind w:left="720"/>
      <w:contextualSpacing/>
    </w:pPr>
    <w:rPr>
      <w:rFonts w:ascii="Cambria" w:eastAsia="Cambria" w:hAnsi="Cambria"/>
      <w:sz w:val="24"/>
      <w:lang w:val="en-US"/>
    </w:rPr>
  </w:style>
  <w:style w:type="paragraph" w:styleId="Paragraphedeliste">
    <w:name w:val="List Paragraph"/>
    <w:basedOn w:val="Normal"/>
    <w:uiPriority w:val="34"/>
    <w:qFormat/>
    <w:rsid w:val="00727D0A"/>
    <w:pPr>
      <w:ind w:left="720"/>
      <w:contextualSpacing/>
    </w:pPr>
  </w:style>
  <w:style w:type="paragraph" w:customStyle="1" w:styleId="HHH">
    <w:name w:val="HHH"/>
    <w:basedOn w:val="Normal"/>
    <w:qFormat/>
    <w:rsid w:val="00935D02"/>
    <w:pPr>
      <w:ind w:left="60" w:firstLine="660"/>
    </w:pPr>
  </w:style>
  <w:style w:type="paragraph" w:customStyle="1" w:styleId="HHH1">
    <w:name w:val="HHH1"/>
    <w:basedOn w:val="Normal"/>
    <w:qFormat/>
    <w:rsid w:val="00935D02"/>
    <w:pPr>
      <w:ind w:left="780"/>
    </w:pPr>
  </w:style>
  <w:style w:type="character" w:customStyle="1" w:styleId="MathematicaFormatTextForm">
    <w:name w:val="MathematicaFormatTextForm"/>
    <w:uiPriority w:val="99"/>
    <w:rsid w:val="00CC0C0D"/>
  </w:style>
  <w:style w:type="paragraph" w:styleId="Sansinterligne">
    <w:name w:val="No Spacing"/>
    <w:uiPriority w:val="1"/>
    <w:rsid w:val="00C31FF3"/>
    <w:pPr>
      <w:jc w:val="both"/>
    </w:pPr>
    <w:rPr>
      <w:rFonts w:ascii="Arial" w:hAnsi="Arial"/>
      <w:sz w:val="22"/>
      <w:lang w:val="en-GB"/>
    </w:rPr>
  </w:style>
  <w:style w:type="character" w:styleId="Textedelespacerserv">
    <w:name w:val="Placeholder Text"/>
    <w:basedOn w:val="Policepardfaut"/>
    <w:uiPriority w:val="99"/>
    <w:semiHidden/>
    <w:rsid w:val="00AB573E"/>
    <w:rPr>
      <w:color w:val="808080"/>
    </w:rPr>
  </w:style>
  <w:style w:type="paragraph" w:customStyle="1" w:styleId="TitreN2">
    <w:name w:val="TitreN 2"/>
    <w:basedOn w:val="Titre2"/>
    <w:autoRedefine/>
    <w:qFormat/>
    <w:rsid w:val="00B41245"/>
    <w:pPr>
      <w:ind w:hanging="431"/>
    </w:p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33CDA"/>
    <w:rPr>
      <w:rFonts w:ascii="Tahoma" w:hAnsi="Tahoma" w:cs="Tahoma"/>
      <w:shd w:val="clear" w:color="auto" w:fill="000080"/>
      <w:lang w:val="en-GB"/>
    </w:rPr>
  </w:style>
  <w:style w:type="numbering" w:customStyle="1" w:styleId="Listeactuelle2">
    <w:name w:val="Liste actuelle2"/>
    <w:uiPriority w:val="99"/>
    <w:rsid w:val="00533311"/>
    <w:pPr>
      <w:numPr>
        <w:numId w:val="23"/>
      </w:numPr>
    </w:pPr>
  </w:style>
  <w:style w:type="numbering" w:customStyle="1" w:styleId="Listeactuelle1">
    <w:name w:val="Liste actuelle1"/>
    <w:uiPriority w:val="99"/>
    <w:rsid w:val="007635C6"/>
    <w:pPr>
      <w:numPr>
        <w:numId w:val="19"/>
      </w:numPr>
    </w:pPr>
  </w:style>
  <w:style w:type="numbering" w:customStyle="1" w:styleId="Listeactuelle5">
    <w:name w:val="Liste actuelle5"/>
    <w:uiPriority w:val="99"/>
    <w:rsid w:val="00A44D73"/>
    <w:pPr>
      <w:numPr>
        <w:numId w:val="27"/>
      </w:numPr>
    </w:pPr>
  </w:style>
  <w:style w:type="numbering" w:customStyle="1" w:styleId="Listeactuelle3">
    <w:name w:val="Liste actuelle3"/>
    <w:uiPriority w:val="99"/>
    <w:rsid w:val="008F44D5"/>
    <w:pPr>
      <w:numPr>
        <w:numId w:val="24"/>
      </w:numPr>
    </w:pPr>
  </w:style>
  <w:style w:type="numbering" w:customStyle="1" w:styleId="Listeactuelle4">
    <w:name w:val="Liste actuelle4"/>
    <w:uiPriority w:val="99"/>
    <w:rsid w:val="009C485A"/>
    <w:pPr>
      <w:numPr>
        <w:numId w:val="26"/>
      </w:numPr>
    </w:pPr>
  </w:style>
  <w:style w:type="numbering" w:customStyle="1" w:styleId="Listeactuelle6">
    <w:name w:val="Liste actuelle6"/>
    <w:uiPriority w:val="99"/>
    <w:rsid w:val="00404FE1"/>
    <w:pPr>
      <w:numPr>
        <w:numId w:val="29"/>
      </w:numPr>
    </w:pPr>
  </w:style>
  <w:style w:type="numbering" w:customStyle="1" w:styleId="Listeactuelle7">
    <w:name w:val="Liste actuelle7"/>
    <w:uiPriority w:val="99"/>
    <w:rsid w:val="00404FE1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ann/Downloads/ELT-XXX-MCD-56304-YYYY_version_MICADO_Documen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AC8039-C340-7645-BA37-C020BE4F7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ELT-XXX-MCD-56304-YYYY_version_MICADO_DocumentTemplate.dotx</Template>
  <TotalTime>19</TotalTime>
  <Pages>5</Pages>
  <Words>551</Words>
  <Characters>2794</Characters>
  <Application>Microsoft Office Word</Application>
  <DocSecurity>0</DocSecurity>
  <Lines>79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Cables characteristics from ICS06 feedthrough to SCAO WAX and WOK panel</vt:lpstr>
    </vt:vector>
  </TitlesOfParts>
  <Manager/>
  <Company>LESIA</Company>
  <LinksUpToDate>false</LinksUpToDate>
  <CharactersWithSpaces>3301</CharactersWithSpaces>
  <SharedDoc>false</SharedDoc>
  <HyperlinkBase/>
  <HLinks>
    <vt:vector size="120" baseType="variant">
      <vt:variant>
        <vt:i4>1179661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_Toc233682521</vt:lpwstr>
      </vt:variant>
      <vt:variant>
        <vt:i4>1179660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_Toc233682520</vt:lpwstr>
      </vt:variant>
      <vt:variant>
        <vt:i4>1114117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_Toc233682519</vt:lpwstr>
      </vt:variant>
      <vt:variant>
        <vt:i4>1114116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_Toc233682518</vt:lpwstr>
      </vt:variant>
      <vt:variant>
        <vt:i4>1114123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_Toc233682517</vt:lpwstr>
      </vt:variant>
      <vt:variant>
        <vt:i4>1114122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_Toc233682516</vt:lpwstr>
      </vt:variant>
      <vt:variant>
        <vt:i4>1114121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_Toc233682515</vt:lpwstr>
      </vt:variant>
      <vt:variant>
        <vt:i4>1114120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_Toc233682514</vt:lpwstr>
      </vt:variant>
      <vt:variant>
        <vt:i4>1114127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_Toc233682513</vt:lpwstr>
      </vt:variant>
      <vt:variant>
        <vt:i4>1114126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_Toc233682512</vt:lpwstr>
      </vt:variant>
      <vt:variant>
        <vt:i4>1114125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_Toc233682511</vt:lpwstr>
      </vt:variant>
      <vt:variant>
        <vt:i4>1114124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_Toc233682510</vt:lpwstr>
      </vt:variant>
      <vt:variant>
        <vt:i4>1048581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_Toc233682509</vt:lpwstr>
      </vt:variant>
      <vt:variant>
        <vt:i4>1048580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_Toc233682508</vt:lpwstr>
      </vt:variant>
      <vt:variant>
        <vt:i4>1048587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_Toc233682507</vt:lpwstr>
      </vt:variant>
      <vt:variant>
        <vt:i4>131115</vt:i4>
      </vt:variant>
      <vt:variant>
        <vt:i4>-1</vt:i4>
      </vt:variant>
      <vt:variant>
        <vt:i4>1077</vt:i4>
      </vt:variant>
      <vt:variant>
        <vt:i4>1</vt:i4>
      </vt:variant>
      <vt:variant>
        <vt:lpwstr>Phase_logo-entree2</vt:lpwstr>
      </vt:variant>
      <vt:variant>
        <vt:lpwstr/>
      </vt:variant>
      <vt:variant>
        <vt:i4>4849765</vt:i4>
      </vt:variant>
      <vt:variant>
        <vt:i4>-1</vt:i4>
      </vt:variant>
      <vt:variant>
        <vt:i4>1078</vt:i4>
      </vt:variant>
      <vt:variant>
        <vt:i4>1</vt:i4>
      </vt:variant>
      <vt:variant>
        <vt:lpwstr>Ph1_(white)_(black_writing)_(small)</vt:lpwstr>
      </vt:variant>
      <vt:variant>
        <vt:lpwstr/>
      </vt:variant>
      <vt:variant>
        <vt:i4>1704027</vt:i4>
      </vt:variant>
      <vt:variant>
        <vt:i4>-1</vt:i4>
      </vt:variant>
      <vt:variant>
        <vt:i4>1079</vt:i4>
      </vt:variant>
      <vt:variant>
        <vt:i4>1</vt:i4>
      </vt:variant>
      <vt:variant>
        <vt:lpwstr>MPIA_Logo</vt:lpwstr>
      </vt:variant>
      <vt:variant>
        <vt:lpwstr/>
      </vt:variant>
      <vt:variant>
        <vt:i4>1966091</vt:i4>
      </vt:variant>
      <vt:variant>
        <vt:i4>-1</vt:i4>
      </vt:variant>
      <vt:variant>
        <vt:i4>1080</vt:i4>
      </vt:variant>
      <vt:variant>
        <vt:i4>1</vt:i4>
      </vt:variant>
      <vt:variant>
        <vt:lpwstr>logo-mpe-transparent</vt:lpwstr>
      </vt:variant>
      <vt:variant>
        <vt:lpwstr/>
      </vt:variant>
      <vt:variant>
        <vt:i4>3801145</vt:i4>
      </vt:variant>
      <vt:variant>
        <vt:i4>-1</vt:i4>
      </vt:variant>
      <vt:variant>
        <vt:i4>1084</vt:i4>
      </vt:variant>
      <vt:variant>
        <vt:i4>1</vt:i4>
      </vt:variant>
      <vt:variant>
        <vt:lpwstr>SIM-LOGO-small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Cables characteristics from ICS06 feedthrough to SCAO WAX and WOK panel</dc:title>
  <dc:subject>MICADO Documentation</dc:subject>
  <dc:creator>Nicolas Gautherot</dc:creator>
  <cp:keywords/>
  <dc:description/>
  <cp:lastModifiedBy>Yann Clénet</cp:lastModifiedBy>
  <cp:revision>6</cp:revision>
  <cp:lastPrinted>2009-03-26T10:15:00Z</cp:lastPrinted>
  <dcterms:created xsi:type="dcterms:W3CDTF">2023-12-22T19:40:00Z</dcterms:created>
  <dcterms:modified xsi:type="dcterms:W3CDTF">2023-12-22T20:02:00Z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sue">
    <vt:lpwstr>1.0</vt:lpwstr>
  </property>
  <property fmtid="{D5CDD505-2E9C-101B-9397-08002B2CF9AE}" pid="3" name="Issue Date">
    <vt:lpwstr>23.12.2023</vt:lpwstr>
  </property>
  <property fmtid="{D5CDD505-2E9C-101B-9397-08002B2CF9AE}" pid="4" name="Document number">
    <vt:lpwstr>ELT-TNO-MCD-56304-0140</vt:lpwstr>
  </property>
  <property fmtid="{D5CDD505-2E9C-101B-9397-08002B2CF9AE}" pid="5" name="Éditeur">
    <vt:lpwstr>Title</vt:lpwstr>
  </property>
</Properties>
</file>